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1600" w14:textId="77777777" w:rsidR="00E64131" w:rsidRDefault="00E64131" w:rsidP="00E64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CROKEBEK</w:t>
      </w:r>
      <w:r>
        <w:rPr>
          <w:rFonts w:cs="Times New Roman"/>
          <w:szCs w:val="24"/>
        </w:rPr>
        <w:t xml:space="preserve">       (fl.1479-81)</w:t>
      </w:r>
    </w:p>
    <w:p w14:paraId="723CAE7A" w14:textId="77777777" w:rsidR="00E64131" w:rsidRDefault="00E64131" w:rsidP="00E64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Heyshott</w:t>
      </w:r>
      <w:proofErr w:type="spellEnd"/>
      <w:r>
        <w:rPr>
          <w:rFonts w:cs="Times New Roman"/>
          <w:szCs w:val="24"/>
        </w:rPr>
        <w:t>, Sussex.</w:t>
      </w:r>
    </w:p>
    <w:p w14:paraId="1CFE6C2B" w14:textId="77777777" w:rsidR="00E64131" w:rsidRDefault="00E64131" w:rsidP="00E64131">
      <w:pPr>
        <w:pStyle w:val="NoSpacing"/>
        <w:rPr>
          <w:rFonts w:cs="Times New Roman"/>
          <w:szCs w:val="24"/>
        </w:rPr>
      </w:pPr>
    </w:p>
    <w:p w14:paraId="67886C2F" w14:textId="77777777" w:rsidR="00E64131" w:rsidRDefault="00E64131" w:rsidP="00E64131">
      <w:pPr>
        <w:pStyle w:val="NoSpacing"/>
        <w:rPr>
          <w:rFonts w:cs="Times New Roman"/>
          <w:szCs w:val="24"/>
        </w:rPr>
      </w:pPr>
    </w:p>
    <w:p w14:paraId="77AB3A9C" w14:textId="77777777" w:rsidR="00E64131" w:rsidRDefault="00E64131" w:rsidP="00E64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1479-81</w:t>
      </w:r>
      <w:r>
        <w:rPr>
          <w:rFonts w:cs="Times New Roman"/>
          <w:szCs w:val="24"/>
        </w:rPr>
        <w:tab/>
        <w:t xml:space="preserve">He was </w:t>
      </w:r>
      <w:proofErr w:type="gramStart"/>
      <w:r>
        <w:rPr>
          <w:rFonts w:cs="Times New Roman"/>
          <w:szCs w:val="24"/>
        </w:rPr>
        <w:t>reeve</w:t>
      </w:r>
      <w:proofErr w:type="gramEnd"/>
      <w:r>
        <w:rPr>
          <w:rFonts w:cs="Times New Roman"/>
          <w:szCs w:val="24"/>
        </w:rPr>
        <w:t>.</w:t>
      </w:r>
    </w:p>
    <w:p w14:paraId="7EF47651" w14:textId="77777777" w:rsidR="00E64131" w:rsidRDefault="00E64131" w:rsidP="00E64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(West Sussex Record Office, ref. PHA/7229)</w:t>
      </w:r>
    </w:p>
    <w:p w14:paraId="036C072D" w14:textId="77777777" w:rsidR="00E64131" w:rsidRDefault="00E64131" w:rsidP="00E64131">
      <w:pPr>
        <w:pStyle w:val="NoSpacing"/>
        <w:rPr>
          <w:rFonts w:cs="Times New Roman"/>
          <w:szCs w:val="24"/>
        </w:rPr>
      </w:pPr>
    </w:p>
    <w:p w14:paraId="625C05AA" w14:textId="77777777" w:rsidR="00E64131" w:rsidRDefault="00E64131" w:rsidP="00E64131">
      <w:pPr>
        <w:pStyle w:val="NoSpacing"/>
        <w:rPr>
          <w:rFonts w:cs="Times New Roman"/>
          <w:szCs w:val="24"/>
        </w:rPr>
      </w:pPr>
    </w:p>
    <w:p w14:paraId="7F522D0F" w14:textId="77777777" w:rsidR="00E64131" w:rsidRDefault="00E64131" w:rsidP="00E64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2025</w:t>
      </w:r>
    </w:p>
    <w:p w14:paraId="1045D8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68D3" w14:textId="77777777" w:rsidR="00E64131" w:rsidRDefault="00E64131" w:rsidP="009139A6">
      <w:r>
        <w:separator/>
      </w:r>
    </w:p>
  </w:endnote>
  <w:endnote w:type="continuationSeparator" w:id="0">
    <w:p w14:paraId="64A8EC33" w14:textId="77777777" w:rsidR="00E64131" w:rsidRDefault="00E641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32D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C6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A0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E2FD8" w14:textId="77777777" w:rsidR="00E64131" w:rsidRDefault="00E64131" w:rsidP="009139A6">
      <w:r>
        <w:separator/>
      </w:r>
    </w:p>
  </w:footnote>
  <w:footnote w:type="continuationSeparator" w:id="0">
    <w:p w14:paraId="2D61924F" w14:textId="77777777" w:rsidR="00E64131" w:rsidRDefault="00E641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79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D4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340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3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64131"/>
    <w:rsid w:val="00EB3209"/>
    <w:rsid w:val="00F1491A"/>
    <w:rsid w:val="00F41096"/>
    <w:rsid w:val="00F5287F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8AD34"/>
  <w15:chartTrackingRefBased/>
  <w15:docId w15:val="{3AAD6BB8-6F65-448F-A356-7A8D5416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2025-04-07T20:46:00Z</dcterms:created>
  <dcterms:modified xsi:type="dcterms:W3CDTF">2025-04-07T20:47:00Z</dcterms:modified>
</cp:coreProperties>
</file>