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758E" w14:textId="77777777" w:rsidR="008C1586" w:rsidRDefault="008C1586" w:rsidP="008C1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CROKAS</w:t>
      </w:r>
      <w:r>
        <w:rPr>
          <w:rFonts w:cs="Times New Roman"/>
          <w:szCs w:val="24"/>
        </w:rPr>
        <w:t xml:space="preserve">          (fl.1400)</w:t>
      </w:r>
    </w:p>
    <w:p w14:paraId="2C6F9F21" w14:textId="77777777" w:rsidR="008C1586" w:rsidRDefault="008C1586" w:rsidP="008C1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Cowthorpe</w:t>
      </w:r>
      <w:proofErr w:type="spellEnd"/>
      <w:r>
        <w:rPr>
          <w:rFonts w:cs="Times New Roman"/>
          <w:szCs w:val="24"/>
        </w:rPr>
        <w:t>.</w:t>
      </w:r>
    </w:p>
    <w:p w14:paraId="513886F6" w14:textId="77777777" w:rsidR="008C1586" w:rsidRDefault="008C1586" w:rsidP="008C1586">
      <w:pPr>
        <w:pStyle w:val="NoSpacing"/>
        <w:rPr>
          <w:rFonts w:cs="Times New Roman"/>
          <w:szCs w:val="24"/>
        </w:rPr>
      </w:pPr>
    </w:p>
    <w:p w14:paraId="009E5A45" w14:textId="77777777" w:rsidR="008C1586" w:rsidRDefault="008C1586" w:rsidP="008C1586">
      <w:pPr>
        <w:pStyle w:val="NoSpacing"/>
        <w:rPr>
          <w:rFonts w:cs="Times New Roman"/>
          <w:szCs w:val="24"/>
        </w:rPr>
      </w:pPr>
    </w:p>
    <w:p w14:paraId="55F9C6CE" w14:textId="77777777" w:rsidR="008C1586" w:rsidRDefault="008C1586" w:rsidP="008C1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subdeacon in the parish church of Bishop Burton, East Riding</w:t>
      </w:r>
    </w:p>
    <w:p w14:paraId="6A4CC073" w14:textId="77777777" w:rsidR="008C1586" w:rsidRDefault="008C1586" w:rsidP="008C1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1D7FEB7F" w14:textId="77777777" w:rsidR="008C1586" w:rsidRDefault="008C1586" w:rsidP="008C1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r>
        <w:rPr>
          <w:rFonts w:cs="Times New Roman"/>
          <w:szCs w:val="24"/>
        </w:rPr>
        <w:t>ed.David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p.5)</w:t>
      </w:r>
    </w:p>
    <w:p w14:paraId="4F7A3A4E" w14:textId="77777777" w:rsidR="008C1586" w:rsidRDefault="008C1586" w:rsidP="008C1586">
      <w:pPr>
        <w:pStyle w:val="NoSpacing"/>
        <w:rPr>
          <w:rFonts w:cs="Times New Roman"/>
          <w:szCs w:val="24"/>
        </w:rPr>
      </w:pPr>
    </w:p>
    <w:p w14:paraId="1F1BB401" w14:textId="77777777" w:rsidR="008C1586" w:rsidRDefault="008C1586" w:rsidP="008C1586">
      <w:pPr>
        <w:pStyle w:val="NoSpacing"/>
        <w:rPr>
          <w:rFonts w:cs="Times New Roman"/>
          <w:szCs w:val="24"/>
        </w:rPr>
      </w:pPr>
    </w:p>
    <w:p w14:paraId="04D552E6" w14:textId="77777777" w:rsidR="008C1586" w:rsidRDefault="008C1586" w:rsidP="008C1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2025</w:t>
      </w:r>
    </w:p>
    <w:p w14:paraId="7CDE14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376FC" w14:textId="77777777" w:rsidR="008C1586" w:rsidRDefault="008C1586" w:rsidP="009139A6">
      <w:r>
        <w:separator/>
      </w:r>
    </w:p>
  </w:endnote>
  <w:endnote w:type="continuationSeparator" w:id="0">
    <w:p w14:paraId="51655DC4" w14:textId="77777777" w:rsidR="008C1586" w:rsidRDefault="008C15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55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0E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19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D6AC" w14:textId="77777777" w:rsidR="008C1586" w:rsidRDefault="008C1586" w:rsidP="009139A6">
      <w:r>
        <w:separator/>
      </w:r>
    </w:p>
  </w:footnote>
  <w:footnote w:type="continuationSeparator" w:id="0">
    <w:p w14:paraId="332B31CD" w14:textId="77777777" w:rsidR="008C1586" w:rsidRDefault="008C15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AD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25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9D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86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C158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14E4"/>
  <w15:chartTrackingRefBased/>
  <w15:docId w15:val="{3BE46323-52C1-493D-BEE9-80772762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2025-04-07T11:00:00Z</dcterms:created>
  <dcterms:modified xsi:type="dcterms:W3CDTF">2025-04-07T11:01:00Z</dcterms:modified>
</cp:coreProperties>
</file>