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F56AA" w14:textId="77777777" w:rsidR="00481FD3" w:rsidRDefault="00481FD3" w:rsidP="00481FD3">
      <w:pPr>
        <w:rPr>
          <w:rFonts w:cs="Times New Roman"/>
        </w:rPr>
      </w:pPr>
      <w:r>
        <w:rPr>
          <w:rFonts w:cs="Times New Roman"/>
          <w:u w:val="single"/>
        </w:rPr>
        <w:t>Thomas CROKA</w:t>
      </w:r>
      <w:r>
        <w:rPr>
          <w:rFonts w:cs="Times New Roman"/>
        </w:rPr>
        <w:t xml:space="preserve">      (fl.1401)</w:t>
      </w:r>
    </w:p>
    <w:p w14:paraId="5C4C903F" w14:textId="77777777" w:rsidR="00481FD3" w:rsidRDefault="00481FD3" w:rsidP="00481FD3">
      <w:pPr>
        <w:rPr>
          <w:rFonts w:cs="Times New Roman"/>
        </w:rPr>
      </w:pPr>
      <w:r>
        <w:rPr>
          <w:rFonts w:cs="Times New Roman"/>
        </w:rPr>
        <w:t xml:space="preserve">of the church of </w:t>
      </w:r>
      <w:proofErr w:type="spellStart"/>
      <w:r>
        <w:rPr>
          <w:rFonts w:cs="Times New Roman"/>
        </w:rPr>
        <w:t>Cowthorpe</w:t>
      </w:r>
      <w:proofErr w:type="spellEnd"/>
      <w:r>
        <w:rPr>
          <w:rFonts w:cs="Times New Roman"/>
        </w:rPr>
        <w:t>.</w:t>
      </w:r>
    </w:p>
    <w:p w14:paraId="0046AE96" w14:textId="77777777" w:rsidR="00481FD3" w:rsidRDefault="00481FD3" w:rsidP="00481FD3">
      <w:pPr>
        <w:rPr>
          <w:rFonts w:cs="Times New Roman"/>
        </w:rPr>
      </w:pPr>
    </w:p>
    <w:p w14:paraId="32A460F9" w14:textId="77777777" w:rsidR="00481FD3" w:rsidRDefault="00481FD3" w:rsidP="00481FD3">
      <w:pPr>
        <w:rPr>
          <w:rFonts w:cs="Times New Roman"/>
        </w:rPr>
      </w:pPr>
    </w:p>
    <w:p w14:paraId="6728F7F0" w14:textId="77777777" w:rsidR="00481FD3" w:rsidRDefault="00481FD3" w:rsidP="00481FD3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priest in the conventual church of the Dominicans, York.</w:t>
      </w:r>
    </w:p>
    <w:p w14:paraId="29BCA55B" w14:textId="77777777" w:rsidR="00481FD3" w:rsidRDefault="00481FD3" w:rsidP="00481FD3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45204E81" w14:textId="77777777" w:rsidR="00481FD3" w:rsidRDefault="00481FD3" w:rsidP="00481FD3">
      <w:pPr>
        <w:rPr>
          <w:rFonts w:cs="Times New Roman"/>
        </w:rPr>
      </w:pPr>
    </w:p>
    <w:p w14:paraId="0370786B" w14:textId="77777777" w:rsidR="00481FD3" w:rsidRDefault="00481FD3" w:rsidP="00481FD3">
      <w:pPr>
        <w:rPr>
          <w:rFonts w:cs="Times New Roman"/>
        </w:rPr>
      </w:pPr>
    </w:p>
    <w:p w14:paraId="0CC85446" w14:textId="77777777" w:rsidR="00481FD3" w:rsidRDefault="00481FD3" w:rsidP="00481FD3">
      <w:pPr>
        <w:rPr>
          <w:rFonts w:cs="Times New Roman"/>
        </w:rPr>
      </w:pPr>
      <w:r>
        <w:rPr>
          <w:rFonts w:cs="Times New Roman"/>
        </w:rPr>
        <w:t>25 February 2026</w:t>
      </w:r>
    </w:p>
    <w:p w14:paraId="512FA03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7051" w14:textId="77777777" w:rsidR="004555FA" w:rsidRDefault="004555FA" w:rsidP="00086E2C">
      <w:r>
        <w:separator/>
      </w:r>
    </w:p>
  </w:endnote>
  <w:endnote w:type="continuationSeparator" w:id="0">
    <w:p w14:paraId="11C41025" w14:textId="77777777" w:rsidR="004555FA" w:rsidRDefault="004555F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BF9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CF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793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7B62" w14:textId="77777777" w:rsidR="004555FA" w:rsidRDefault="004555FA" w:rsidP="00086E2C">
      <w:r>
        <w:separator/>
      </w:r>
    </w:p>
  </w:footnote>
  <w:footnote w:type="continuationSeparator" w:id="0">
    <w:p w14:paraId="5999DE8F" w14:textId="77777777" w:rsidR="004555FA" w:rsidRDefault="004555F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20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6B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2003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D3"/>
    <w:rsid w:val="00086E2C"/>
    <w:rsid w:val="000A2E7A"/>
    <w:rsid w:val="002244B7"/>
    <w:rsid w:val="00314D94"/>
    <w:rsid w:val="004555FA"/>
    <w:rsid w:val="00481FD3"/>
    <w:rsid w:val="00502EB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A704"/>
  <w15:chartTrackingRefBased/>
  <w15:docId w15:val="{CAFC396A-771D-4A1D-A920-2B208DDB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FD3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200</Characters>
  <Application>Microsoft Office Word</Application>
  <DocSecurity>0</DocSecurity>
  <Lines>6</Lines>
  <Paragraphs>3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2026-03-06T21:52:00Z</dcterms:created>
  <dcterms:modified xsi:type="dcterms:W3CDTF">2026-03-06T21:52:00Z</dcterms:modified>
</cp:coreProperties>
</file>