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F11" w:rsidRDefault="00582F11" w:rsidP="00582F1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Thomas CROISDALE</w:t>
      </w:r>
      <w:r>
        <w:rPr>
          <w:rFonts w:ascii="Times New Roman"/>
          <w:sz w:val="24"/>
          <w:szCs w:val="24"/>
        </w:rPr>
        <w:t xml:space="preserve">    (fl.1456)</w:t>
      </w:r>
    </w:p>
    <w:p w:rsidR="00582F11" w:rsidRDefault="00582F11" w:rsidP="00582F1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spellStart"/>
      <w:proofErr w:type="gramStart"/>
      <w:r>
        <w:rPr>
          <w:rFonts w:ascii="Times New Roman"/>
          <w:sz w:val="24"/>
          <w:szCs w:val="24"/>
        </w:rPr>
        <w:t>Cordwainer</w:t>
      </w:r>
      <w:proofErr w:type="spellEnd"/>
      <w:r>
        <w:rPr>
          <w:rFonts w:ascii="Times New Roman"/>
          <w:sz w:val="24"/>
          <w:szCs w:val="24"/>
        </w:rPr>
        <w:t>.</w:t>
      </w:r>
      <w:proofErr w:type="gramEnd"/>
    </w:p>
    <w:p w:rsidR="00582F11" w:rsidRDefault="00582F11" w:rsidP="00582F1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82F11" w:rsidRDefault="00582F11" w:rsidP="00582F1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82F11" w:rsidRDefault="00582F11" w:rsidP="00582F1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1456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became a Freeman.  (R.F.Y. p.176)</w:t>
      </w:r>
    </w:p>
    <w:p w:rsidR="00582F11" w:rsidRDefault="00582F11" w:rsidP="00582F1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82F11" w:rsidRDefault="00582F11" w:rsidP="00582F1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82F11" w:rsidRDefault="00582F11" w:rsidP="00582F11">
      <w:pPr>
        <w:pStyle w:val="Body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/>
          <w:sz w:val="24"/>
          <w:szCs w:val="24"/>
        </w:rPr>
        <w:t>22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F11" w:rsidRDefault="00582F11" w:rsidP="00920DE3">
      <w:pPr>
        <w:spacing w:after="0" w:line="240" w:lineRule="auto"/>
      </w:pPr>
      <w:r>
        <w:separator/>
      </w:r>
    </w:p>
  </w:endnote>
  <w:endnote w:type="continuationSeparator" w:id="0">
    <w:p w:rsidR="00582F11" w:rsidRDefault="00582F1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F11" w:rsidRDefault="00582F11" w:rsidP="00920DE3">
      <w:pPr>
        <w:spacing w:after="0" w:line="240" w:lineRule="auto"/>
      </w:pPr>
      <w:r>
        <w:separator/>
      </w:r>
    </w:p>
  </w:footnote>
  <w:footnote w:type="continuationSeparator" w:id="0">
    <w:p w:rsidR="00582F11" w:rsidRDefault="00582F1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F11"/>
    <w:rsid w:val="00120749"/>
    <w:rsid w:val="00582F1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82F1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82F1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2014-05-07T19:24:00Z</dcterms:created>
  <dcterms:modified xsi:type="dcterms:W3CDTF">2014-05-07T19:25:00Z</dcterms:modified>
</cp:coreProperties>
</file>