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09E39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CROFTUS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3312E825" w14:textId="009C7B30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Derbyshire.</w:t>
      </w:r>
    </w:p>
    <w:p w14:paraId="77609B72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8539B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C506E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Chesterfield into lands </w:t>
      </w:r>
    </w:p>
    <w:p w14:paraId="53D64DBF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Deincourt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F7184A8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19-69)</w:t>
      </w:r>
    </w:p>
    <w:p w14:paraId="20FB0CEE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BCF84" w14:textId="77777777" w:rsidR="00380CAA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4D89D" w14:textId="77777777" w:rsidR="00380CAA" w:rsidRPr="008F1E09" w:rsidRDefault="00380CAA" w:rsidP="00380C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6908BAAD" w14:textId="63B6DAD2" w:rsidR="00BA00AB" w:rsidRPr="00380CA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80C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C0087" w14:textId="77777777" w:rsidR="00380CAA" w:rsidRDefault="00380CAA" w:rsidP="009139A6">
      <w:r>
        <w:separator/>
      </w:r>
    </w:p>
  </w:endnote>
  <w:endnote w:type="continuationSeparator" w:id="0">
    <w:p w14:paraId="75789A91" w14:textId="77777777" w:rsidR="00380CAA" w:rsidRDefault="00380C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B4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E8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66F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E5D30" w14:textId="77777777" w:rsidR="00380CAA" w:rsidRDefault="00380CAA" w:rsidP="009139A6">
      <w:r>
        <w:separator/>
      </w:r>
    </w:p>
  </w:footnote>
  <w:footnote w:type="continuationSeparator" w:id="0">
    <w:p w14:paraId="7A42F07F" w14:textId="77777777" w:rsidR="00380CAA" w:rsidRDefault="00380C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37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A44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FB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AA"/>
    <w:rsid w:val="000666E0"/>
    <w:rsid w:val="002510B7"/>
    <w:rsid w:val="00380CA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4149"/>
  <w15:chartTrackingRefBased/>
  <w15:docId w15:val="{97FA5F73-733E-460C-BBDF-428F0FBCB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0C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2022-03-19T21:08:00Z</dcterms:created>
  <dcterms:modified xsi:type="dcterms:W3CDTF">2022-03-19T21:09:00Z</dcterms:modified>
</cp:coreProperties>
</file>