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C2390" w14:textId="77777777" w:rsidR="00CE72EA" w:rsidRDefault="00CE72EA" w:rsidP="00CE72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CROFTS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fl.1479-80)</w:t>
      </w:r>
    </w:p>
    <w:p w14:paraId="15BD2EAC" w14:textId="77777777" w:rsidR="00CE72EA" w:rsidRDefault="00CE72EA" w:rsidP="00CE72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Cambridge University. A </w:t>
      </w:r>
      <w:proofErr w:type="gramStart"/>
      <w:r>
        <w:rPr>
          <w:rFonts w:cs="Times New Roman"/>
          <w:szCs w:val="24"/>
        </w:rPr>
        <w:t>friar</w:t>
      </w:r>
      <w:proofErr w:type="gramEnd"/>
      <w:r>
        <w:rPr>
          <w:rFonts w:cs="Times New Roman"/>
          <w:szCs w:val="24"/>
        </w:rPr>
        <w:t>.</w:t>
      </w:r>
    </w:p>
    <w:p w14:paraId="15B42A6B" w14:textId="77777777" w:rsidR="00CE72EA" w:rsidRDefault="00CE72EA" w:rsidP="00CE72EA">
      <w:pPr>
        <w:pStyle w:val="NoSpacing"/>
        <w:rPr>
          <w:rFonts w:cs="Times New Roman"/>
          <w:szCs w:val="24"/>
        </w:rPr>
      </w:pPr>
    </w:p>
    <w:p w14:paraId="3BCC0B9C" w14:textId="77777777" w:rsidR="00CE72EA" w:rsidRDefault="00CE72EA" w:rsidP="00CE72EA">
      <w:pPr>
        <w:pStyle w:val="NoSpacing"/>
        <w:rPr>
          <w:rFonts w:cs="Times New Roman"/>
          <w:szCs w:val="24"/>
        </w:rPr>
      </w:pPr>
    </w:p>
    <w:p w14:paraId="1DE6371E" w14:textId="77777777" w:rsidR="00CE72EA" w:rsidRDefault="00CE72EA" w:rsidP="00CE72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1479-80</w:t>
      </w:r>
      <w:r>
        <w:rPr>
          <w:rFonts w:cs="Times New Roman"/>
          <w:szCs w:val="24"/>
        </w:rPr>
        <w:tab/>
        <w:t>D.D.</w:t>
      </w:r>
    </w:p>
    <w:p w14:paraId="23DD2C67" w14:textId="77777777" w:rsidR="00CE72EA" w:rsidRDefault="00CE72EA" w:rsidP="00CE72E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p.421)</w:t>
      </w:r>
    </w:p>
    <w:p w14:paraId="76FD2F3A" w14:textId="77777777" w:rsidR="00CE72EA" w:rsidRDefault="00CE72EA" w:rsidP="00CE72EA">
      <w:pPr>
        <w:pStyle w:val="NoSpacing"/>
        <w:rPr>
          <w:rFonts w:cs="Times New Roman"/>
          <w:szCs w:val="24"/>
        </w:rPr>
      </w:pPr>
    </w:p>
    <w:p w14:paraId="6A09ACAB" w14:textId="77777777" w:rsidR="00CE72EA" w:rsidRDefault="00CE72EA" w:rsidP="00CE72EA">
      <w:pPr>
        <w:pStyle w:val="NoSpacing"/>
        <w:rPr>
          <w:rFonts w:cs="Times New Roman"/>
          <w:szCs w:val="24"/>
        </w:rPr>
      </w:pPr>
    </w:p>
    <w:p w14:paraId="10320BD8" w14:textId="77777777" w:rsidR="00CE72EA" w:rsidRDefault="00CE72EA" w:rsidP="00CE72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3D966A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8C704" w14:textId="77777777" w:rsidR="00CE72EA" w:rsidRDefault="00CE72EA" w:rsidP="009139A6">
      <w:r>
        <w:separator/>
      </w:r>
    </w:p>
  </w:endnote>
  <w:endnote w:type="continuationSeparator" w:id="0">
    <w:p w14:paraId="3C0AE640" w14:textId="77777777" w:rsidR="00CE72EA" w:rsidRDefault="00CE72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76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EBF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A27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97D18" w14:textId="77777777" w:rsidR="00CE72EA" w:rsidRDefault="00CE72EA" w:rsidP="009139A6">
      <w:r>
        <w:separator/>
      </w:r>
    </w:p>
  </w:footnote>
  <w:footnote w:type="continuationSeparator" w:id="0">
    <w:p w14:paraId="61CB45B6" w14:textId="77777777" w:rsidR="00CE72EA" w:rsidRDefault="00CE72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D8F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92E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96E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EA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72E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EB0C7"/>
  <w15:chartTrackingRefBased/>
  <w15:docId w15:val="{38C06D56-6437-47EA-81B5-9BF6EC8C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2024-11-08T20:58:00Z</dcterms:created>
  <dcterms:modified xsi:type="dcterms:W3CDTF">2024-11-08T21:02:00Z</dcterms:modified>
</cp:coreProperties>
</file>