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79EE8" w14:textId="04177E99" w:rsidR="006B2F86" w:rsidRDefault="00CC1A5E" w:rsidP="00E71FC3">
      <w:pPr>
        <w:pStyle w:val="NoSpacing"/>
      </w:pPr>
      <w:r>
        <w:rPr>
          <w:u w:val="single"/>
        </w:rPr>
        <w:t>Elizabeth CROFTS</w:t>
      </w:r>
      <w:r>
        <w:t xml:space="preserve">    </w:t>
      </w:r>
      <w:proofErr w:type="gramStart"/>
      <w:r>
        <w:t xml:space="preserve">   (</w:t>
      </w:r>
      <w:proofErr w:type="gramEnd"/>
      <w:r>
        <w:t>fl.1453)</w:t>
      </w:r>
    </w:p>
    <w:p w14:paraId="1228941D" w14:textId="51AA6D85" w:rsidR="00CC1A5E" w:rsidRDefault="00CC1A5E" w:rsidP="00E71FC3">
      <w:pPr>
        <w:pStyle w:val="NoSpacing"/>
      </w:pPr>
      <w:r>
        <w:t xml:space="preserve">of </w:t>
      </w:r>
      <w:proofErr w:type="spellStart"/>
      <w:r>
        <w:t>Drinkstone</w:t>
      </w:r>
      <w:proofErr w:type="spellEnd"/>
      <w:r>
        <w:t>, Suffolk.</w:t>
      </w:r>
    </w:p>
    <w:p w14:paraId="12386CB3" w14:textId="19AEB94A" w:rsidR="00CC1A5E" w:rsidRDefault="00CC1A5E" w:rsidP="00E71FC3">
      <w:pPr>
        <w:pStyle w:val="NoSpacing"/>
      </w:pPr>
    </w:p>
    <w:p w14:paraId="5F071071" w14:textId="2D0EA09C" w:rsidR="00CC1A5E" w:rsidRDefault="00CC1A5E" w:rsidP="00E71FC3">
      <w:pPr>
        <w:pStyle w:val="NoSpacing"/>
      </w:pPr>
    </w:p>
    <w:p w14:paraId="2534472E" w14:textId="2E0260DD" w:rsidR="00CC1A5E" w:rsidRDefault="00CC1A5E" w:rsidP="00E71FC3">
      <w:pPr>
        <w:pStyle w:val="NoSpacing"/>
      </w:pPr>
      <w:r>
        <w:t>= (1453) Edmund Bacon(d,</w:t>
      </w:r>
      <w:proofErr w:type="gramStart"/>
      <w:r>
        <w:t>1453)(</w:t>
      </w:r>
      <w:proofErr w:type="gramEnd"/>
      <w:r>
        <w:t>q.v.).</w:t>
      </w:r>
    </w:p>
    <w:p w14:paraId="5220BFC6" w14:textId="2C4ABAFB" w:rsidR="00CC1A5E" w:rsidRDefault="00CC1A5E" w:rsidP="00E71FC3">
      <w:pPr>
        <w:pStyle w:val="NoSpacing"/>
      </w:pPr>
      <w:r>
        <w:t>(</w:t>
      </w:r>
      <w:hyperlink r:id="rId6" w:history="1">
        <w:r w:rsidRPr="00722743">
          <w:rPr>
            <w:rStyle w:val="Hyperlink"/>
          </w:rPr>
          <w:t>https://www.familysearch.org/ark:/61903/2:1:9MJM-SHX</w:t>
        </w:r>
      </w:hyperlink>
      <w:r>
        <w:t>)</w:t>
      </w:r>
    </w:p>
    <w:p w14:paraId="49F3E79B" w14:textId="2D08F688" w:rsidR="00CC1A5E" w:rsidRDefault="00CC1A5E" w:rsidP="00E71FC3">
      <w:pPr>
        <w:pStyle w:val="NoSpacing"/>
      </w:pPr>
    </w:p>
    <w:p w14:paraId="4BE69559" w14:textId="67FC5E48" w:rsidR="00CC1A5E" w:rsidRDefault="00CC1A5E" w:rsidP="00E71FC3">
      <w:pPr>
        <w:pStyle w:val="NoSpacing"/>
      </w:pPr>
    </w:p>
    <w:p w14:paraId="57B9E006" w14:textId="678B0F87" w:rsidR="00CC1A5E" w:rsidRDefault="00CC1A5E" w:rsidP="00E71FC3">
      <w:pPr>
        <w:pStyle w:val="NoSpacing"/>
      </w:pPr>
      <w:r>
        <w:t>23 January 2018</w:t>
      </w:r>
      <w:bookmarkStart w:id="0" w:name="_GoBack"/>
      <w:bookmarkEnd w:id="0"/>
    </w:p>
    <w:p w14:paraId="2CC0A9AD" w14:textId="3534237E" w:rsidR="00CC1A5E" w:rsidRDefault="00CC1A5E" w:rsidP="00E71FC3">
      <w:pPr>
        <w:pStyle w:val="NoSpacing"/>
      </w:pPr>
    </w:p>
    <w:p w14:paraId="2C42571E" w14:textId="0814D22C" w:rsidR="00CC1A5E" w:rsidRDefault="00CC1A5E" w:rsidP="00E71FC3">
      <w:pPr>
        <w:pStyle w:val="NoSpacing"/>
      </w:pPr>
    </w:p>
    <w:p w14:paraId="21CFA546" w14:textId="77777777" w:rsidR="00CC1A5E" w:rsidRPr="00CC1A5E" w:rsidRDefault="00CC1A5E" w:rsidP="00E71FC3">
      <w:pPr>
        <w:pStyle w:val="NoSpacing"/>
      </w:pPr>
    </w:p>
    <w:sectPr w:rsidR="00CC1A5E" w:rsidRPr="00CC1A5E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E08EB2" w14:textId="77777777" w:rsidR="00CC1A5E" w:rsidRDefault="00CC1A5E" w:rsidP="00E71FC3">
      <w:pPr>
        <w:spacing w:after="0" w:line="240" w:lineRule="auto"/>
      </w:pPr>
      <w:r>
        <w:separator/>
      </w:r>
    </w:p>
  </w:endnote>
  <w:endnote w:type="continuationSeparator" w:id="0">
    <w:p w14:paraId="341200B0" w14:textId="77777777" w:rsidR="00CC1A5E" w:rsidRDefault="00CC1A5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F3CE1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B804DF" w14:textId="77777777" w:rsidR="00CC1A5E" w:rsidRDefault="00CC1A5E" w:rsidP="00E71FC3">
      <w:pPr>
        <w:spacing w:after="0" w:line="240" w:lineRule="auto"/>
      </w:pPr>
      <w:r>
        <w:separator/>
      </w:r>
    </w:p>
  </w:footnote>
  <w:footnote w:type="continuationSeparator" w:id="0">
    <w:p w14:paraId="4A3BCF1F" w14:textId="77777777" w:rsidR="00CC1A5E" w:rsidRDefault="00CC1A5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A5E"/>
    <w:rsid w:val="001A7C09"/>
    <w:rsid w:val="00577BD5"/>
    <w:rsid w:val="00656CBA"/>
    <w:rsid w:val="006A1F77"/>
    <w:rsid w:val="00733BE7"/>
    <w:rsid w:val="00AB52E8"/>
    <w:rsid w:val="00B16D3F"/>
    <w:rsid w:val="00BB41AC"/>
    <w:rsid w:val="00CC1A5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2F445"/>
  <w15:chartTrackingRefBased/>
  <w15:docId w15:val="{8FD5EAA3-A5C2-45D7-9FAC-C5B6A21A4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C1A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1A5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milysearch.org/ark:/61903/2:1:9MJM-SH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2018-01-23T08:22:00Z</dcterms:created>
  <dcterms:modified xsi:type="dcterms:W3CDTF">2018-01-23T08:24:00Z</dcterms:modified>
</cp:coreProperties>
</file>