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C9097" w14:textId="77777777" w:rsidR="00AF795E" w:rsidRDefault="00AF795E" w:rsidP="00AF79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CROFTON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58C3B38A" w14:textId="77777777" w:rsidR="00AF795E" w:rsidRDefault="00AF795E" w:rsidP="00AF79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Gentleman.</w:t>
      </w:r>
    </w:p>
    <w:p w14:paraId="66CBA84C" w14:textId="77777777" w:rsidR="00AF795E" w:rsidRDefault="00AF795E" w:rsidP="00AF795E">
      <w:pPr>
        <w:pStyle w:val="NoSpacing"/>
        <w:rPr>
          <w:rFonts w:cs="Times New Roman"/>
          <w:szCs w:val="24"/>
        </w:rPr>
      </w:pPr>
    </w:p>
    <w:p w14:paraId="2E044C6B" w14:textId="77777777" w:rsidR="00AF795E" w:rsidRDefault="00AF795E" w:rsidP="00AF795E">
      <w:pPr>
        <w:pStyle w:val="NoSpacing"/>
        <w:rPr>
          <w:rFonts w:cs="Times New Roman"/>
          <w:szCs w:val="24"/>
        </w:rPr>
      </w:pPr>
    </w:p>
    <w:p w14:paraId="75F4726B" w14:textId="77777777" w:rsidR="00AF795E" w:rsidRDefault="00AF795E" w:rsidP="00AF79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Apr.1454</w:t>
      </w:r>
      <w:r>
        <w:rPr>
          <w:rFonts w:cs="Times New Roman"/>
          <w:szCs w:val="24"/>
        </w:rPr>
        <w:tab/>
        <w:t xml:space="preserve">He was one of those to whom John </w:t>
      </w:r>
      <w:proofErr w:type="spellStart"/>
      <w:r>
        <w:rPr>
          <w:rFonts w:cs="Times New Roman"/>
          <w:szCs w:val="24"/>
        </w:rPr>
        <w:t>Petresfeld</w:t>
      </w:r>
      <w:proofErr w:type="spellEnd"/>
      <w:r>
        <w:rPr>
          <w:rFonts w:cs="Times New Roman"/>
          <w:szCs w:val="24"/>
        </w:rPr>
        <w:t xml:space="preserve"> of London, ironmonger,</w:t>
      </w:r>
    </w:p>
    <w:p w14:paraId="3DD67300" w14:textId="77777777" w:rsidR="00AF795E" w:rsidRDefault="00AF795E" w:rsidP="00AF79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670691DA" w14:textId="77777777" w:rsidR="00AF795E" w:rsidRDefault="00AF795E" w:rsidP="00AF795E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180)</w:t>
      </w:r>
    </w:p>
    <w:p w14:paraId="021643A6" w14:textId="77777777" w:rsidR="00AF795E" w:rsidRDefault="00AF795E" w:rsidP="00AF795E">
      <w:pPr>
        <w:pStyle w:val="NoSpacing"/>
        <w:rPr>
          <w:rFonts w:cs="Times New Roman"/>
          <w:szCs w:val="24"/>
        </w:rPr>
      </w:pPr>
    </w:p>
    <w:p w14:paraId="2B2DD68D" w14:textId="77777777" w:rsidR="00AF795E" w:rsidRDefault="00AF795E" w:rsidP="00AF795E">
      <w:pPr>
        <w:pStyle w:val="NoSpacing"/>
        <w:rPr>
          <w:rFonts w:cs="Times New Roman"/>
          <w:szCs w:val="24"/>
        </w:rPr>
      </w:pPr>
    </w:p>
    <w:p w14:paraId="188CAF40" w14:textId="77777777" w:rsidR="00AF795E" w:rsidRDefault="00AF795E" w:rsidP="00AF79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2023</w:t>
      </w:r>
    </w:p>
    <w:p w14:paraId="28A298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AEE3A" w14:textId="77777777" w:rsidR="00AF795E" w:rsidRDefault="00AF795E" w:rsidP="009139A6">
      <w:r>
        <w:separator/>
      </w:r>
    </w:p>
  </w:endnote>
  <w:endnote w:type="continuationSeparator" w:id="0">
    <w:p w14:paraId="254EEAE0" w14:textId="77777777" w:rsidR="00AF795E" w:rsidRDefault="00AF79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EC7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A82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ED5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888B5" w14:textId="77777777" w:rsidR="00AF795E" w:rsidRDefault="00AF795E" w:rsidP="009139A6">
      <w:r>
        <w:separator/>
      </w:r>
    </w:p>
  </w:footnote>
  <w:footnote w:type="continuationSeparator" w:id="0">
    <w:p w14:paraId="05D95FAB" w14:textId="77777777" w:rsidR="00AF795E" w:rsidRDefault="00AF79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7F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1D2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52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95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AF795E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11CAB"/>
  <w15:chartTrackingRefBased/>
  <w15:docId w15:val="{184EF8B7-1C16-4D35-9A54-54951B424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2023-06-12T14:01:00Z</dcterms:created>
  <dcterms:modified xsi:type="dcterms:W3CDTF">2023-06-12T14:01:00Z</dcterms:modified>
</cp:coreProperties>
</file>