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D87AA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CROFTON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fl.1460)</w:t>
      </w:r>
    </w:p>
    <w:p w14:paraId="18CA35D7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Gentleman.</w:t>
      </w:r>
    </w:p>
    <w:p w14:paraId="20802B9C" w14:textId="77777777" w:rsidR="00532DF4" w:rsidRDefault="00532DF4" w:rsidP="00532DF4">
      <w:pPr>
        <w:pStyle w:val="NoSpacing"/>
        <w:rPr>
          <w:rFonts w:cs="Times New Roman"/>
          <w:szCs w:val="24"/>
        </w:rPr>
      </w:pPr>
    </w:p>
    <w:p w14:paraId="7015C37B" w14:textId="77777777" w:rsidR="00532DF4" w:rsidRDefault="00532DF4" w:rsidP="00532DF4">
      <w:pPr>
        <w:pStyle w:val="NoSpacing"/>
        <w:rPr>
          <w:rFonts w:cs="Times New Roman"/>
          <w:szCs w:val="24"/>
        </w:rPr>
      </w:pPr>
    </w:p>
    <w:p w14:paraId="0DF92E49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1460</w:t>
      </w:r>
      <w:r>
        <w:rPr>
          <w:rFonts w:cs="Times New Roman"/>
          <w:szCs w:val="24"/>
        </w:rPr>
        <w:tab/>
        <w:t xml:space="preserve">He and the other executors of John </w:t>
      </w:r>
      <w:proofErr w:type="spellStart"/>
      <w:r>
        <w:rPr>
          <w:rFonts w:cs="Times New Roman"/>
          <w:szCs w:val="24"/>
        </w:rPr>
        <w:t>Petresfeld</w:t>
      </w:r>
      <w:proofErr w:type="spellEnd"/>
      <w:r>
        <w:rPr>
          <w:rFonts w:cs="Times New Roman"/>
          <w:szCs w:val="24"/>
        </w:rPr>
        <w:t xml:space="preserve"> of London, ironmonger(ibid.),</w:t>
      </w:r>
    </w:p>
    <w:p w14:paraId="2B716FE0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made a plaint of debt against William Sprot of </w:t>
      </w:r>
      <w:proofErr w:type="spellStart"/>
      <w:r>
        <w:rPr>
          <w:rFonts w:cs="Times New Roman"/>
          <w:szCs w:val="24"/>
        </w:rPr>
        <w:t>Malling</w:t>
      </w:r>
      <w:proofErr w:type="spellEnd"/>
      <w:r>
        <w:rPr>
          <w:rFonts w:cs="Times New Roman"/>
          <w:szCs w:val="24"/>
        </w:rPr>
        <w:t>(q.v.) and four others.</w:t>
      </w:r>
    </w:p>
    <w:p w14:paraId="39DDB78C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40DB6">
          <w:rPr>
            <w:rStyle w:val="Hyperlink"/>
            <w:rFonts w:cs="Times New Roman"/>
            <w:szCs w:val="24"/>
          </w:rPr>
          <w:t>https://waalt.uh.edu/index.php/IDXCP40no797</w:t>
        </w:r>
      </w:hyperlink>
      <w:r>
        <w:rPr>
          <w:rFonts w:cs="Times New Roman"/>
          <w:szCs w:val="24"/>
        </w:rPr>
        <w:t xml:space="preserve"> )</w:t>
      </w:r>
    </w:p>
    <w:p w14:paraId="09D7412A" w14:textId="77777777" w:rsidR="00532DF4" w:rsidRDefault="00532DF4" w:rsidP="00532DF4">
      <w:pPr>
        <w:pStyle w:val="NoSpacing"/>
        <w:rPr>
          <w:rFonts w:cs="Times New Roman"/>
          <w:szCs w:val="24"/>
        </w:rPr>
      </w:pPr>
    </w:p>
    <w:p w14:paraId="21EBB0CA" w14:textId="77777777" w:rsidR="00532DF4" w:rsidRDefault="00532DF4" w:rsidP="00532DF4">
      <w:pPr>
        <w:pStyle w:val="NoSpacing"/>
        <w:rPr>
          <w:rFonts w:cs="Times New Roman"/>
          <w:szCs w:val="24"/>
        </w:rPr>
      </w:pPr>
    </w:p>
    <w:p w14:paraId="69EA08A0" w14:textId="77777777" w:rsidR="00532DF4" w:rsidRDefault="00532DF4" w:rsidP="00532DF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April 2023</w:t>
      </w:r>
    </w:p>
    <w:p w14:paraId="6F23C2D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008FBA" w14:textId="77777777" w:rsidR="00532DF4" w:rsidRDefault="00532DF4" w:rsidP="009139A6">
      <w:r>
        <w:separator/>
      </w:r>
    </w:p>
  </w:endnote>
  <w:endnote w:type="continuationSeparator" w:id="0">
    <w:p w14:paraId="0012EADB" w14:textId="77777777" w:rsidR="00532DF4" w:rsidRDefault="00532D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4EB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EB19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A27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7EA3C" w14:textId="77777777" w:rsidR="00532DF4" w:rsidRDefault="00532DF4" w:rsidP="009139A6">
      <w:r>
        <w:separator/>
      </w:r>
    </w:p>
  </w:footnote>
  <w:footnote w:type="continuationSeparator" w:id="0">
    <w:p w14:paraId="612D9679" w14:textId="77777777" w:rsidR="00532DF4" w:rsidRDefault="00532D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2D3C3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47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A03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DF4"/>
    <w:rsid w:val="000666E0"/>
    <w:rsid w:val="002510B7"/>
    <w:rsid w:val="00532DF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36DFA"/>
  <w15:chartTrackingRefBased/>
  <w15:docId w15:val="{B4869356-6753-4B19-824C-81CD49E8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2D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9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2023-04-17T10:12:00Z</dcterms:created>
  <dcterms:modified xsi:type="dcterms:W3CDTF">2023-04-17T10:13:00Z</dcterms:modified>
</cp:coreProperties>
</file>