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CF502" w14:textId="77777777" w:rsidR="005E2714" w:rsidRDefault="005E2714" w:rsidP="005E27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CROFTON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63400EEA" w14:textId="77777777" w:rsidR="005E2714" w:rsidRDefault="005E2714" w:rsidP="005E2714">
      <w:pPr>
        <w:pStyle w:val="NoSpacing"/>
        <w:rPr>
          <w:rFonts w:cs="Times New Roman"/>
          <w:szCs w:val="24"/>
        </w:rPr>
      </w:pPr>
    </w:p>
    <w:p w14:paraId="2B8901E6" w14:textId="77777777" w:rsidR="005E2714" w:rsidRDefault="005E2714" w:rsidP="005E2714">
      <w:pPr>
        <w:pStyle w:val="NoSpacing"/>
        <w:rPr>
          <w:rFonts w:cs="Times New Roman"/>
          <w:szCs w:val="24"/>
        </w:rPr>
      </w:pPr>
    </w:p>
    <w:p w14:paraId="421AABB2" w14:textId="77777777" w:rsidR="005E2714" w:rsidRDefault="005E2714" w:rsidP="005E27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Apr.1434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Skele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(q.v.) made him a joint executor of his Will.</w:t>
      </w:r>
    </w:p>
    <w:p w14:paraId="1439AF06" w14:textId="77777777" w:rsidR="005E2714" w:rsidRDefault="005E2714" w:rsidP="005E27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p.44)</w:t>
      </w:r>
    </w:p>
    <w:p w14:paraId="03FC271D" w14:textId="77777777" w:rsidR="005E2714" w:rsidRDefault="005E2714" w:rsidP="005E2714">
      <w:pPr>
        <w:pStyle w:val="NoSpacing"/>
        <w:rPr>
          <w:rFonts w:cs="Times New Roman"/>
          <w:szCs w:val="24"/>
        </w:rPr>
      </w:pPr>
    </w:p>
    <w:p w14:paraId="7B754445" w14:textId="77777777" w:rsidR="005E2714" w:rsidRDefault="005E2714" w:rsidP="005E2714">
      <w:pPr>
        <w:pStyle w:val="NoSpacing"/>
        <w:rPr>
          <w:rFonts w:cs="Times New Roman"/>
          <w:szCs w:val="24"/>
        </w:rPr>
      </w:pPr>
    </w:p>
    <w:p w14:paraId="5CC908DF" w14:textId="77777777" w:rsidR="005E2714" w:rsidRDefault="005E2714" w:rsidP="005E27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November 2023</w:t>
      </w:r>
    </w:p>
    <w:p w14:paraId="02918B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26CE9" w14:textId="77777777" w:rsidR="005E2714" w:rsidRDefault="005E2714" w:rsidP="009139A6">
      <w:r>
        <w:separator/>
      </w:r>
    </w:p>
  </w:endnote>
  <w:endnote w:type="continuationSeparator" w:id="0">
    <w:p w14:paraId="0F118B1A" w14:textId="77777777" w:rsidR="005E2714" w:rsidRDefault="005E27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DE1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068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466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01F31" w14:textId="77777777" w:rsidR="005E2714" w:rsidRDefault="005E2714" w:rsidP="009139A6">
      <w:r>
        <w:separator/>
      </w:r>
    </w:p>
  </w:footnote>
  <w:footnote w:type="continuationSeparator" w:id="0">
    <w:p w14:paraId="625D94C2" w14:textId="77777777" w:rsidR="005E2714" w:rsidRDefault="005E27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B8B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F3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7D4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714"/>
    <w:rsid w:val="000666E0"/>
    <w:rsid w:val="002510B7"/>
    <w:rsid w:val="005C130B"/>
    <w:rsid w:val="005E271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AFB96"/>
  <w15:chartTrackingRefBased/>
  <w15:docId w15:val="{C3480444-C446-4542-BCB8-D99BC360E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2023-11-15T16:53:00Z</dcterms:created>
  <dcterms:modified xsi:type="dcterms:W3CDTF">2023-11-15T16:53:00Z</dcterms:modified>
</cp:coreProperties>
</file>