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3C8B" w14:textId="77777777" w:rsidR="00A133F4" w:rsidRDefault="00A133F4" w:rsidP="00A133F4">
      <w:pPr>
        <w:pStyle w:val="NoSpacing"/>
      </w:pPr>
      <w:r>
        <w:rPr>
          <w:u w:val="single"/>
        </w:rPr>
        <w:t>William CROFTH</w:t>
      </w:r>
      <w:r>
        <w:t xml:space="preserve">       (fl.1428)</w:t>
      </w:r>
    </w:p>
    <w:p w14:paraId="5F436248" w14:textId="77777777" w:rsidR="00A133F4" w:rsidRDefault="00A133F4" w:rsidP="00A133F4">
      <w:pPr>
        <w:pStyle w:val="NoSpacing"/>
      </w:pPr>
      <w:r>
        <w:t>of Buckfast Abbey.</w:t>
      </w:r>
    </w:p>
    <w:p w14:paraId="371E506E" w14:textId="77777777" w:rsidR="00A133F4" w:rsidRDefault="00A133F4" w:rsidP="00A133F4">
      <w:pPr>
        <w:pStyle w:val="NoSpacing"/>
      </w:pPr>
    </w:p>
    <w:p w14:paraId="2100517F" w14:textId="77777777" w:rsidR="00A133F4" w:rsidRDefault="00A133F4" w:rsidP="00A133F4">
      <w:pPr>
        <w:pStyle w:val="NoSpacing"/>
      </w:pPr>
    </w:p>
    <w:p w14:paraId="24433E32" w14:textId="77777777" w:rsidR="00A133F4" w:rsidRDefault="00A133F4" w:rsidP="00A133F4">
      <w:pPr>
        <w:pStyle w:val="NoSpacing"/>
        <w:ind w:left="1440" w:hanging="1440"/>
      </w:pPr>
      <w:r>
        <w:t>20 Mar.1428</w:t>
      </w:r>
      <w:r>
        <w:tab/>
        <w:t>He was ordained subdeacon in the parish Church of Chudleigh, Devon.</w:t>
      </w:r>
    </w:p>
    <w:p w14:paraId="42B5BB76" w14:textId="77777777" w:rsidR="00A133F4" w:rsidRDefault="00A133F4" w:rsidP="00A133F4">
      <w:pPr>
        <w:pStyle w:val="NoSpacing"/>
      </w:pPr>
      <w:r>
        <w:tab/>
      </w:r>
      <w:r>
        <w:tab/>
        <w:t>(“Register of Edmund Lacy, Bishop of Exeter 1420-55, part 4 p.118)</w:t>
      </w:r>
      <w:r w:rsidR="00473B05">
        <w:t xml:space="preserve"> </w:t>
      </w:r>
    </w:p>
    <w:p w14:paraId="50E579A7" w14:textId="77777777" w:rsidR="00473B05" w:rsidRDefault="00473B05" w:rsidP="00A133F4">
      <w:pPr>
        <w:pStyle w:val="NoSpacing"/>
      </w:pPr>
      <w:r>
        <w:t>29 May</w:t>
      </w:r>
      <w:r>
        <w:tab/>
        <w:t xml:space="preserve">He was ordained deacon in the same place by the </w:t>
      </w:r>
      <w:proofErr w:type="gramStart"/>
      <w:r>
        <w:t>Bishop</w:t>
      </w:r>
      <w:proofErr w:type="gramEnd"/>
      <w:r>
        <w:t>. (ibid.p.120)</w:t>
      </w:r>
    </w:p>
    <w:p w14:paraId="0E78E911" w14:textId="77777777" w:rsidR="00A133F4" w:rsidRDefault="00A133F4" w:rsidP="00A133F4">
      <w:pPr>
        <w:pStyle w:val="NoSpacing"/>
      </w:pPr>
    </w:p>
    <w:p w14:paraId="4F91EC25" w14:textId="77777777" w:rsidR="00A133F4" w:rsidRDefault="00A133F4" w:rsidP="00A133F4">
      <w:pPr>
        <w:pStyle w:val="NoSpacing"/>
      </w:pPr>
    </w:p>
    <w:p w14:paraId="2C1D1F69" w14:textId="77777777" w:rsidR="00356FA9" w:rsidRDefault="00A133F4" w:rsidP="00A133F4">
      <w:pPr>
        <w:pStyle w:val="NoSpacing"/>
      </w:pPr>
      <w:r>
        <w:t>18 June 2016</w:t>
      </w:r>
    </w:p>
    <w:p w14:paraId="744ABC0F" w14:textId="77777777" w:rsidR="00473B05" w:rsidRPr="00A133F4" w:rsidRDefault="00473B05" w:rsidP="00A133F4">
      <w:pPr>
        <w:pStyle w:val="NoSpacing"/>
      </w:pPr>
      <w:r>
        <w:t>22 June 2016</w:t>
      </w:r>
    </w:p>
    <w:sectPr w:rsidR="00473B05" w:rsidRPr="00A133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89FDC" w14:textId="77777777" w:rsidR="00356FA9" w:rsidRDefault="00356FA9" w:rsidP="00E71FC3">
      <w:pPr>
        <w:spacing w:after="0" w:line="240" w:lineRule="auto"/>
      </w:pPr>
      <w:r>
        <w:separator/>
      </w:r>
    </w:p>
  </w:endnote>
  <w:endnote w:type="continuationSeparator" w:id="0">
    <w:p w14:paraId="139EC008" w14:textId="77777777" w:rsidR="00356FA9" w:rsidRDefault="00356F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65A4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3A15" w14:textId="77777777" w:rsidR="00356FA9" w:rsidRDefault="00356FA9" w:rsidP="00E71FC3">
      <w:pPr>
        <w:spacing w:after="0" w:line="240" w:lineRule="auto"/>
      </w:pPr>
      <w:r>
        <w:separator/>
      </w:r>
    </w:p>
  </w:footnote>
  <w:footnote w:type="continuationSeparator" w:id="0">
    <w:p w14:paraId="7E326418" w14:textId="77777777" w:rsidR="00356FA9" w:rsidRDefault="00356F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F4"/>
    <w:rsid w:val="001A7C09"/>
    <w:rsid w:val="00256854"/>
    <w:rsid w:val="00356FA9"/>
    <w:rsid w:val="003B5A9E"/>
    <w:rsid w:val="00473B05"/>
    <w:rsid w:val="00733BE7"/>
    <w:rsid w:val="00A133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A949"/>
  <w15:chartTrackingRefBased/>
  <w15:docId w15:val="{6D37CE45-8CE0-4DC0-8AC1-6A3B65F1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2016-06-18T10:23:00Z</dcterms:created>
  <dcterms:modified xsi:type="dcterms:W3CDTF">2026-10-14T15:00:00Z</dcterms:modified>
</cp:coreProperties>
</file>