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FD" w:rsidRDefault="00CD54FD" w:rsidP="00CD54FD">
      <w:pPr>
        <w:pStyle w:val="NoSpacing"/>
      </w:pPr>
      <w:r>
        <w:rPr>
          <w:u w:val="single"/>
        </w:rPr>
        <w:t>Thomas CROFTES</w:t>
      </w:r>
      <w:r>
        <w:t xml:space="preserve">     (d.1493-4)</w:t>
      </w:r>
    </w:p>
    <w:p w:rsidR="00CD54FD" w:rsidRDefault="00CD54FD" w:rsidP="00CD54FD">
      <w:pPr>
        <w:pStyle w:val="NoSpacing"/>
      </w:pPr>
      <w:proofErr w:type="gramStart"/>
      <w:r>
        <w:t>of</w:t>
      </w:r>
      <w:proofErr w:type="gramEnd"/>
      <w:r>
        <w:t xml:space="preserve"> Paul in Holderness.</w:t>
      </w:r>
    </w:p>
    <w:p w:rsidR="00CD54FD" w:rsidRDefault="00CD54FD" w:rsidP="00CD54FD">
      <w:pPr>
        <w:pStyle w:val="NoSpacing"/>
      </w:pPr>
    </w:p>
    <w:p w:rsidR="00CD54FD" w:rsidRDefault="00CD54FD" w:rsidP="00CD54FD">
      <w:pPr>
        <w:pStyle w:val="NoSpacing"/>
      </w:pPr>
    </w:p>
    <w:p w:rsidR="00CD54FD" w:rsidRDefault="00CD54FD" w:rsidP="00CD54FD">
      <w:pPr>
        <w:pStyle w:val="NoSpacing"/>
      </w:pPr>
      <w:r>
        <w:t xml:space="preserve">  6 Apr.1493</w:t>
      </w:r>
      <w:r>
        <w:tab/>
        <w:t>He made his Will.   (W.Y.R. p.47)</w:t>
      </w:r>
    </w:p>
    <w:p w:rsidR="00CD54FD" w:rsidRDefault="00CD54FD" w:rsidP="00CD54FD">
      <w:pPr>
        <w:pStyle w:val="NoSpacing"/>
      </w:pPr>
      <w:r>
        <w:t xml:space="preserve">  7 Jun.</w:t>
      </w:r>
      <w:r>
        <w:tab/>
        <w:t>1494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CD54FD" w:rsidRDefault="00CD54FD" w:rsidP="00CD54FD">
      <w:pPr>
        <w:pStyle w:val="NoSpacing"/>
      </w:pPr>
    </w:p>
    <w:p w:rsidR="00CD54FD" w:rsidRDefault="00CD54FD" w:rsidP="00CD54FD">
      <w:pPr>
        <w:pStyle w:val="NoSpacing"/>
      </w:pPr>
    </w:p>
    <w:p w:rsidR="00E47068" w:rsidRDefault="00CD54FD" w:rsidP="00CD54FD">
      <w:pPr>
        <w:pStyle w:val="NoSpacing"/>
      </w:pPr>
      <w:r>
        <w:t>17 August 2013</w:t>
      </w:r>
    </w:p>
    <w:p w:rsidR="005C3DFF" w:rsidRDefault="005C3DFF" w:rsidP="00CD54FD">
      <w:pPr>
        <w:pStyle w:val="NoSpacing"/>
      </w:pPr>
    </w:p>
    <w:p w:rsidR="005C3DFF" w:rsidRDefault="005C3DFF" w:rsidP="00CD54FD">
      <w:pPr>
        <w:pStyle w:val="NoSpacing"/>
      </w:pPr>
    </w:p>
    <w:p w:rsidR="005C3DFF" w:rsidRPr="00C009D8" w:rsidRDefault="005C3DFF" w:rsidP="005C3DFF">
      <w:pPr>
        <w:pStyle w:val="NoSpacing"/>
        <w:ind w:left="720" w:firstLine="720"/>
      </w:pPr>
      <w:bookmarkStart w:id="0" w:name="_GoBack"/>
      <w:bookmarkEnd w:id="0"/>
      <w:r>
        <w:t xml:space="preserve">  </w:t>
      </w:r>
    </w:p>
    <w:sectPr w:rsidR="005C3DFF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4FD" w:rsidRDefault="00CD54FD" w:rsidP="00920DE3">
      <w:pPr>
        <w:spacing w:after="0" w:line="240" w:lineRule="auto"/>
      </w:pPr>
      <w:r>
        <w:separator/>
      </w:r>
    </w:p>
  </w:endnote>
  <w:endnote w:type="continuationSeparator" w:id="0">
    <w:p w:rsidR="00CD54FD" w:rsidRDefault="00CD54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4FD" w:rsidRDefault="00CD54FD" w:rsidP="00920DE3">
      <w:pPr>
        <w:spacing w:after="0" w:line="240" w:lineRule="auto"/>
      </w:pPr>
      <w:r>
        <w:separator/>
      </w:r>
    </w:p>
  </w:footnote>
  <w:footnote w:type="continuationSeparator" w:id="0">
    <w:p w:rsidR="00CD54FD" w:rsidRDefault="00CD54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4FD"/>
    <w:rsid w:val="00120749"/>
    <w:rsid w:val="005C3DFF"/>
    <w:rsid w:val="00624CAE"/>
    <w:rsid w:val="00920DE3"/>
    <w:rsid w:val="00C009D8"/>
    <w:rsid w:val="00CD54F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2013-09-01T20:55:00Z</dcterms:created>
  <dcterms:modified xsi:type="dcterms:W3CDTF">2013-09-01T20:58:00Z</dcterms:modified>
</cp:coreProperties>
</file>