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A3F1A" w14:textId="77777777" w:rsidR="00650F88" w:rsidRDefault="00650F88" w:rsidP="00650F88">
      <w:pPr>
        <w:rPr>
          <w:lang w:val="en-US"/>
        </w:rPr>
      </w:pPr>
      <w:r>
        <w:rPr>
          <w:u w:val="single"/>
          <w:lang w:val="en-US"/>
        </w:rPr>
        <w:t>Thomas CROFTES</w:t>
      </w:r>
      <w:r>
        <w:rPr>
          <w:lang w:val="en-US"/>
        </w:rPr>
        <w:t xml:space="preserve">    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>fl.1477)</w:t>
      </w:r>
    </w:p>
    <w:p w14:paraId="30538763" w14:textId="77777777" w:rsidR="00650F88" w:rsidRDefault="00650F88" w:rsidP="00650F88">
      <w:pPr>
        <w:rPr>
          <w:lang w:val="en-US"/>
        </w:rPr>
      </w:pPr>
    </w:p>
    <w:p w14:paraId="0F7DAA9F" w14:textId="77777777" w:rsidR="00650F88" w:rsidRDefault="00650F88" w:rsidP="00650F88">
      <w:pPr>
        <w:rPr>
          <w:lang w:val="en-US"/>
        </w:rPr>
      </w:pPr>
    </w:p>
    <w:p w14:paraId="63075E71" w14:textId="77777777" w:rsidR="00650F88" w:rsidRDefault="00650F88" w:rsidP="00650F88">
      <w:pPr>
        <w:rPr>
          <w:lang w:val="en-US"/>
        </w:rPr>
      </w:pPr>
      <w:r>
        <w:rPr>
          <w:lang w:val="en-US"/>
        </w:rPr>
        <w:t xml:space="preserve">  3 Dec.1477</w:t>
      </w:r>
      <w:r>
        <w:rPr>
          <w:lang w:val="en-US"/>
        </w:rPr>
        <w:tab/>
        <w:t>As collectors of the subsidies and customs in the port of Bristol and all</w:t>
      </w:r>
    </w:p>
    <w:p w14:paraId="2CBEF63C" w14:textId="77777777" w:rsidR="00650F88" w:rsidRDefault="00650F88" w:rsidP="00650F88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adjacent ports and places, he and Thomas Norton(q.v.) were pardoned of all</w:t>
      </w:r>
    </w:p>
    <w:p w14:paraId="34F925D4" w14:textId="77777777" w:rsidR="00650F88" w:rsidRDefault="00650F88" w:rsidP="00650F88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offences committed by them and all fines etc. due from them to the King.</w:t>
      </w:r>
    </w:p>
    <w:p w14:paraId="552CFB2C" w14:textId="77777777" w:rsidR="00650F88" w:rsidRDefault="00650F88" w:rsidP="00650F88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1476-85 p.71)</w:t>
      </w:r>
    </w:p>
    <w:p w14:paraId="39ACB9ED" w14:textId="77777777" w:rsidR="00650F88" w:rsidRDefault="00650F88" w:rsidP="00650F88">
      <w:pPr>
        <w:rPr>
          <w:lang w:val="en-US"/>
        </w:rPr>
      </w:pPr>
    </w:p>
    <w:p w14:paraId="32658500" w14:textId="77777777" w:rsidR="00650F88" w:rsidRDefault="00650F88" w:rsidP="00650F88">
      <w:pPr>
        <w:rPr>
          <w:lang w:val="en-US"/>
        </w:rPr>
      </w:pPr>
    </w:p>
    <w:p w14:paraId="7BAC2AE9" w14:textId="77777777" w:rsidR="00650F88" w:rsidRDefault="00650F88" w:rsidP="00650F88">
      <w:pPr>
        <w:rPr>
          <w:lang w:val="en-US"/>
        </w:rPr>
      </w:pPr>
      <w:r>
        <w:rPr>
          <w:lang w:val="en-US"/>
        </w:rPr>
        <w:t>20 December 2024</w:t>
      </w:r>
    </w:p>
    <w:p w14:paraId="636D44A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0A923" w14:textId="77777777" w:rsidR="00650F88" w:rsidRDefault="00650F88" w:rsidP="009139A6">
      <w:r>
        <w:separator/>
      </w:r>
    </w:p>
  </w:endnote>
  <w:endnote w:type="continuationSeparator" w:id="0">
    <w:p w14:paraId="52C7BD88" w14:textId="77777777" w:rsidR="00650F88" w:rsidRDefault="00650F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A67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4C5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1CB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15E4A4" w14:textId="77777777" w:rsidR="00650F88" w:rsidRDefault="00650F88" w:rsidP="009139A6">
      <w:r>
        <w:separator/>
      </w:r>
    </w:p>
  </w:footnote>
  <w:footnote w:type="continuationSeparator" w:id="0">
    <w:p w14:paraId="641DBFF7" w14:textId="77777777" w:rsidR="00650F88" w:rsidRDefault="00650F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6B5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D5B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FF8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88"/>
    <w:rsid w:val="000666E0"/>
    <w:rsid w:val="002510B7"/>
    <w:rsid w:val="00270799"/>
    <w:rsid w:val="005C130B"/>
    <w:rsid w:val="00650F88"/>
    <w:rsid w:val="00826F5C"/>
    <w:rsid w:val="008C0C7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C9840"/>
  <w15:chartTrackingRefBased/>
  <w15:docId w15:val="{98FD5F0C-E2DF-4B79-A61D-A173C183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F88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2024-12-20T21:33:00Z</dcterms:created>
  <dcterms:modified xsi:type="dcterms:W3CDTF">2024-12-20T21:34:00Z</dcterms:modified>
</cp:coreProperties>
</file>