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F29299" w14:textId="77777777" w:rsidR="004021AC" w:rsidRDefault="004021AC" w:rsidP="004021A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CROFTES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d.1443)</w:t>
      </w:r>
    </w:p>
    <w:p w14:paraId="34EECBCD" w14:textId="77777777" w:rsidR="004021AC" w:rsidRDefault="004021AC" w:rsidP="004021AC">
      <w:pPr>
        <w:pStyle w:val="NoSpacing"/>
        <w:rPr>
          <w:rFonts w:cs="Times New Roman"/>
          <w:szCs w:val="24"/>
        </w:rPr>
      </w:pPr>
    </w:p>
    <w:p w14:paraId="480D579B" w14:textId="77777777" w:rsidR="004021AC" w:rsidRDefault="004021AC" w:rsidP="004021AC">
      <w:pPr>
        <w:pStyle w:val="NoSpacing"/>
        <w:rPr>
          <w:rFonts w:cs="Times New Roman"/>
          <w:szCs w:val="24"/>
        </w:rPr>
      </w:pPr>
    </w:p>
    <w:p w14:paraId="42E6B0DF" w14:textId="77777777" w:rsidR="004021AC" w:rsidRDefault="004021AC" w:rsidP="004021A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1443</w:t>
      </w:r>
      <w:r>
        <w:rPr>
          <w:rFonts w:cs="Times New Roman"/>
          <w:szCs w:val="24"/>
        </w:rPr>
        <w:tab/>
        <w:t xml:space="preserve">He died in Bury </w:t>
      </w:r>
      <w:proofErr w:type="spellStart"/>
      <w:proofErr w:type="gramStart"/>
      <w:r>
        <w:rPr>
          <w:rFonts w:cs="Times New Roman"/>
          <w:szCs w:val="24"/>
        </w:rPr>
        <w:t>St.Edmunds</w:t>
      </w:r>
      <w:proofErr w:type="spellEnd"/>
      <w:proofErr w:type="gramEnd"/>
      <w:r>
        <w:rPr>
          <w:rFonts w:cs="Times New Roman"/>
          <w:szCs w:val="24"/>
        </w:rPr>
        <w:t xml:space="preserve">    (FamilySearch)</w:t>
      </w:r>
    </w:p>
    <w:p w14:paraId="271C3381" w14:textId="77777777" w:rsidR="004021AC" w:rsidRDefault="004021AC" w:rsidP="004021AC">
      <w:pPr>
        <w:pStyle w:val="NoSpacing"/>
        <w:rPr>
          <w:rFonts w:cs="Times New Roman"/>
          <w:szCs w:val="24"/>
        </w:rPr>
      </w:pPr>
    </w:p>
    <w:p w14:paraId="7FF0A331" w14:textId="77777777" w:rsidR="004021AC" w:rsidRDefault="004021AC" w:rsidP="004021AC">
      <w:pPr>
        <w:pStyle w:val="NoSpacing"/>
        <w:rPr>
          <w:rFonts w:cs="Times New Roman"/>
          <w:szCs w:val="24"/>
        </w:rPr>
      </w:pPr>
    </w:p>
    <w:p w14:paraId="4DB18C01" w14:textId="77777777" w:rsidR="004021AC" w:rsidRDefault="004021AC" w:rsidP="004021A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6 March 2024</w:t>
      </w:r>
    </w:p>
    <w:p w14:paraId="459FFF6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F461EB" w14:textId="77777777" w:rsidR="004021AC" w:rsidRDefault="004021AC" w:rsidP="009139A6">
      <w:r>
        <w:separator/>
      </w:r>
    </w:p>
  </w:endnote>
  <w:endnote w:type="continuationSeparator" w:id="0">
    <w:p w14:paraId="0F382EAF" w14:textId="77777777" w:rsidR="004021AC" w:rsidRDefault="004021A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039A1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CAA2B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C9D36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81D32F" w14:textId="77777777" w:rsidR="004021AC" w:rsidRDefault="004021AC" w:rsidP="009139A6">
      <w:r>
        <w:separator/>
      </w:r>
    </w:p>
  </w:footnote>
  <w:footnote w:type="continuationSeparator" w:id="0">
    <w:p w14:paraId="408FBAD3" w14:textId="77777777" w:rsidR="004021AC" w:rsidRDefault="004021A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22AA8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5ACB1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93A37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1AC"/>
    <w:rsid w:val="000666E0"/>
    <w:rsid w:val="002510B7"/>
    <w:rsid w:val="00270799"/>
    <w:rsid w:val="004021AC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B07B78"/>
  <w15:chartTrackingRefBased/>
  <w15:docId w15:val="{5C396876-B399-4C55-A304-1837D21BA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14</Words>
  <Characters>84</Characters>
  <Application>Microsoft Office Word</Application>
  <DocSecurity>0</DocSecurity>
  <Lines>1</Lines>
  <Paragraphs>1</Paragraphs>
  <ScaleCrop>false</ScaleCrop>
  <Company/>
  <LinksUpToDate>false</LinksUpToDate>
  <CharactersWithSpaces>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2024-03-06T20:18:00Z</dcterms:created>
  <dcterms:modified xsi:type="dcterms:W3CDTF">2024-03-06T20:19:00Z</dcterms:modified>
</cp:coreProperties>
</file>