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46A9" w14:textId="704CE1E4" w:rsidR="00541960" w:rsidRDefault="005419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CROFTES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1390 -      )</w:t>
      </w:r>
    </w:p>
    <w:p w14:paraId="4976A7CB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46A19B42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3D2A4FF3" w14:textId="4ED27685" w:rsidR="00541960" w:rsidRDefault="005419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 had a son, John, who also had a son, who was also called John.</w:t>
      </w:r>
    </w:p>
    <w:p w14:paraId="255DD7CC" w14:textId="287FC2E9" w:rsidR="00541960" w:rsidRDefault="005419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C6ECB7F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1839C3D7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5078F3D4" w14:textId="6AC0B549" w:rsidR="00541960" w:rsidRDefault="005419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1390</w:t>
      </w:r>
      <w:r>
        <w:rPr>
          <w:rFonts w:cs="Times New Roman"/>
          <w:szCs w:val="24"/>
        </w:rPr>
        <w:tab/>
        <w:t xml:space="preserve">He was born in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.   (ibid.)</w:t>
      </w:r>
    </w:p>
    <w:p w14:paraId="21EB5D92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653F3308" w14:textId="77777777" w:rsidR="00541960" w:rsidRDefault="00541960" w:rsidP="009139A6">
      <w:pPr>
        <w:pStyle w:val="NoSpacing"/>
        <w:rPr>
          <w:rFonts w:cs="Times New Roman"/>
          <w:szCs w:val="24"/>
        </w:rPr>
      </w:pPr>
    </w:p>
    <w:p w14:paraId="3BF279CC" w14:textId="2513F541" w:rsidR="00541960" w:rsidRDefault="0054196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6A980D61" w14:textId="77777777" w:rsidR="00541960" w:rsidRPr="00541960" w:rsidRDefault="00541960" w:rsidP="009139A6">
      <w:pPr>
        <w:pStyle w:val="NoSpacing"/>
        <w:rPr>
          <w:rFonts w:cs="Times New Roman"/>
          <w:szCs w:val="24"/>
        </w:rPr>
      </w:pPr>
    </w:p>
    <w:sectPr w:rsidR="00541960" w:rsidRPr="005419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932FB" w14:textId="77777777" w:rsidR="0048774D" w:rsidRDefault="0048774D" w:rsidP="009139A6">
      <w:r>
        <w:separator/>
      </w:r>
    </w:p>
  </w:endnote>
  <w:endnote w:type="continuationSeparator" w:id="0">
    <w:p w14:paraId="657A0831" w14:textId="77777777" w:rsidR="0048774D" w:rsidRDefault="004877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12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F6B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640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71A2A" w14:textId="77777777" w:rsidR="0048774D" w:rsidRDefault="0048774D" w:rsidP="009139A6">
      <w:r>
        <w:separator/>
      </w:r>
    </w:p>
  </w:footnote>
  <w:footnote w:type="continuationSeparator" w:id="0">
    <w:p w14:paraId="7E65ACFD" w14:textId="77777777" w:rsidR="0048774D" w:rsidRDefault="004877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FB0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AD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B0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4D"/>
    <w:rsid w:val="0004311F"/>
    <w:rsid w:val="000666E0"/>
    <w:rsid w:val="002510B7"/>
    <w:rsid w:val="00270799"/>
    <w:rsid w:val="0048774D"/>
    <w:rsid w:val="00541960"/>
    <w:rsid w:val="00587A57"/>
    <w:rsid w:val="005C130B"/>
    <w:rsid w:val="0073744D"/>
    <w:rsid w:val="00826F5C"/>
    <w:rsid w:val="009139A6"/>
    <w:rsid w:val="009411C2"/>
    <w:rsid w:val="009448BB"/>
    <w:rsid w:val="00947624"/>
    <w:rsid w:val="009C6064"/>
    <w:rsid w:val="00A3176C"/>
    <w:rsid w:val="00AA1913"/>
    <w:rsid w:val="00AE65F8"/>
    <w:rsid w:val="00BA00AB"/>
    <w:rsid w:val="00C71834"/>
    <w:rsid w:val="00CB4ED9"/>
    <w:rsid w:val="00DC4D5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0ED0"/>
  <w15:chartTrackingRefBased/>
  <w15:docId w15:val="{BF52DAFB-034D-4023-AB57-3D9BE83A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65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2024-03-06T18:58:00Z</dcterms:created>
  <dcterms:modified xsi:type="dcterms:W3CDTF">2024-03-06T20:19:00Z</dcterms:modified>
</cp:coreProperties>
</file>