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26F0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CROFTES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1419 – 1467)</w:t>
      </w:r>
    </w:p>
    <w:p w14:paraId="7683BCD8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36F0ADD2" w14:textId="77777777" w:rsidR="00194610" w:rsidRDefault="00194610" w:rsidP="00194610">
      <w:pPr>
        <w:pStyle w:val="NoSpacing"/>
        <w:rPr>
          <w:rFonts w:cs="Times New Roman"/>
          <w:szCs w:val="24"/>
        </w:rPr>
      </w:pPr>
    </w:p>
    <w:p w14:paraId="4A4914CD" w14:textId="77777777" w:rsidR="00194610" w:rsidRDefault="00194610" w:rsidP="00194610">
      <w:pPr>
        <w:pStyle w:val="NoSpacing"/>
        <w:rPr>
          <w:rFonts w:cs="Times New Roman"/>
          <w:szCs w:val="24"/>
        </w:rPr>
      </w:pPr>
    </w:p>
    <w:p w14:paraId="70AFC932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22C6835E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4AA7EE5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Sons:   John(q.v.) and Thomas (1443 -  </w:t>
      </w:r>
      <w:proofErr w:type="gramStart"/>
      <w:r>
        <w:rPr>
          <w:rFonts w:cs="Times New Roman"/>
          <w:szCs w:val="24"/>
        </w:rPr>
        <w:t xml:space="preserve">  )</w:t>
      </w:r>
      <w:proofErr w:type="gramEnd"/>
      <w:r>
        <w:rPr>
          <w:rFonts w:cs="Times New Roman"/>
          <w:szCs w:val="24"/>
        </w:rPr>
        <w:t>.    (ibid.)</w:t>
      </w:r>
    </w:p>
    <w:p w14:paraId="0BD2F78D" w14:textId="77777777" w:rsidR="00194610" w:rsidRDefault="00194610" w:rsidP="00194610">
      <w:pPr>
        <w:pStyle w:val="NoSpacing"/>
        <w:rPr>
          <w:rFonts w:cs="Times New Roman"/>
          <w:szCs w:val="24"/>
        </w:rPr>
      </w:pPr>
    </w:p>
    <w:p w14:paraId="376FA654" w14:textId="77777777" w:rsidR="00194610" w:rsidRDefault="00194610" w:rsidP="00194610">
      <w:pPr>
        <w:pStyle w:val="NoSpacing"/>
        <w:rPr>
          <w:rFonts w:cs="Times New Roman"/>
          <w:szCs w:val="24"/>
        </w:rPr>
      </w:pPr>
    </w:p>
    <w:p w14:paraId="514CB0A4" w14:textId="77777777" w:rsidR="00194610" w:rsidRDefault="00194610" w:rsidP="001946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7FF9F2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7ADF0" w14:textId="77777777" w:rsidR="00194610" w:rsidRDefault="00194610" w:rsidP="009139A6">
      <w:r>
        <w:separator/>
      </w:r>
    </w:p>
  </w:endnote>
  <w:endnote w:type="continuationSeparator" w:id="0">
    <w:p w14:paraId="422A470F" w14:textId="77777777" w:rsidR="00194610" w:rsidRDefault="001946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07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DE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4A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737B1" w14:textId="77777777" w:rsidR="00194610" w:rsidRDefault="00194610" w:rsidP="009139A6">
      <w:r>
        <w:separator/>
      </w:r>
    </w:p>
  </w:footnote>
  <w:footnote w:type="continuationSeparator" w:id="0">
    <w:p w14:paraId="202084EB" w14:textId="77777777" w:rsidR="00194610" w:rsidRDefault="001946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E7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82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13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10"/>
    <w:rsid w:val="000666E0"/>
    <w:rsid w:val="0019461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2F7A1"/>
  <w15:chartTrackingRefBased/>
  <w15:docId w15:val="{0170C1F8-C57F-48D4-9232-328EEF68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2024-03-06T20:11:00Z</dcterms:created>
  <dcterms:modified xsi:type="dcterms:W3CDTF">2024-03-06T20:12:00Z</dcterms:modified>
</cp:coreProperties>
</file>