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E0B" w:rsidRDefault="00355E0B" w:rsidP="00355E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CROFTES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355E0B" w:rsidRDefault="008905DC" w:rsidP="00355E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</w:t>
      </w:r>
      <w:bookmarkStart w:id="0" w:name="_GoBack"/>
      <w:bookmarkEnd w:id="0"/>
      <w:r w:rsidR="00355E0B">
        <w:rPr>
          <w:rFonts w:ascii="Times New Roman" w:hAnsi="Times New Roman" w:cs="Times New Roman"/>
          <w:sz w:val="24"/>
          <w:szCs w:val="24"/>
        </w:rPr>
        <w:t>agnall, Nottinghamshire.</w:t>
      </w:r>
    </w:p>
    <w:p w:rsidR="00355E0B" w:rsidRDefault="00355E0B" w:rsidP="00355E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5E0B" w:rsidRDefault="00355E0B" w:rsidP="00355E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5E0B" w:rsidRDefault="00355E0B" w:rsidP="00355E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Dunham into lands</w:t>
      </w:r>
    </w:p>
    <w:p w:rsidR="00355E0B" w:rsidRDefault="00355E0B" w:rsidP="00355E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Henry Percy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Atholl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55E0B" w:rsidRDefault="00355E0B" w:rsidP="00355E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24-60)</w:t>
      </w:r>
    </w:p>
    <w:p w:rsidR="00355E0B" w:rsidRDefault="00355E0B" w:rsidP="00355E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5E0B" w:rsidRDefault="00355E0B" w:rsidP="00355E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55E0B" w:rsidRDefault="00355E0B" w:rsidP="00355E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2016</w:t>
      </w:r>
    </w:p>
    <w:sectPr w:rsidR="006B2F86" w:rsidRPr="00355E0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E0B" w:rsidRDefault="00355E0B" w:rsidP="00E71FC3">
      <w:pPr>
        <w:spacing w:after="0" w:line="240" w:lineRule="auto"/>
      </w:pPr>
      <w:r>
        <w:separator/>
      </w:r>
    </w:p>
  </w:endnote>
  <w:endnote w:type="continuationSeparator" w:id="0">
    <w:p w:rsidR="00355E0B" w:rsidRDefault="00355E0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E0B" w:rsidRDefault="00355E0B" w:rsidP="00E71FC3">
      <w:pPr>
        <w:spacing w:after="0" w:line="240" w:lineRule="auto"/>
      </w:pPr>
      <w:r>
        <w:separator/>
      </w:r>
    </w:p>
  </w:footnote>
  <w:footnote w:type="continuationSeparator" w:id="0">
    <w:p w:rsidR="00355E0B" w:rsidRDefault="00355E0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E0B"/>
    <w:rsid w:val="00355E0B"/>
    <w:rsid w:val="008905D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D9DB8"/>
  <w15:chartTrackingRefBased/>
  <w15:docId w15:val="{FA8646FD-522E-4C7B-AC39-FA5F2996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2016-03-13T21:57:00Z</dcterms:created>
  <dcterms:modified xsi:type="dcterms:W3CDTF">2016-03-13T22:18:00Z</dcterms:modified>
</cp:coreProperties>
</file>