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C224A" w14:textId="77777777" w:rsidR="00EA12E0" w:rsidRDefault="00EA12E0" w:rsidP="00EA12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CROFTES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1438 -      )</w:t>
      </w:r>
    </w:p>
    <w:p w14:paraId="063C3346" w14:textId="77777777" w:rsidR="00EA12E0" w:rsidRDefault="00EA12E0" w:rsidP="00EA12E0">
      <w:pPr>
        <w:pStyle w:val="NoSpacing"/>
        <w:rPr>
          <w:rFonts w:cs="Times New Roman"/>
          <w:szCs w:val="24"/>
        </w:rPr>
      </w:pPr>
    </w:p>
    <w:p w14:paraId="4E87B55B" w14:textId="77777777" w:rsidR="00EA12E0" w:rsidRDefault="00EA12E0" w:rsidP="00EA12E0">
      <w:pPr>
        <w:pStyle w:val="NoSpacing"/>
        <w:rPr>
          <w:rFonts w:cs="Times New Roman"/>
          <w:szCs w:val="24"/>
        </w:rPr>
      </w:pPr>
    </w:p>
    <w:p w14:paraId="4745555A" w14:textId="77777777" w:rsidR="00EA12E0" w:rsidRDefault="00EA12E0" w:rsidP="00EA12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spellStart"/>
      <w:proofErr w:type="gramStart"/>
      <w:r>
        <w:rPr>
          <w:rFonts w:cs="Times New Roman"/>
          <w:szCs w:val="24"/>
        </w:rPr>
        <w:t>Croftes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d.1467)(q.v.) and his wife, Katherine(q.v.).</w:t>
      </w:r>
    </w:p>
    <w:p w14:paraId="49E829BF" w14:textId="77777777" w:rsidR="00EA12E0" w:rsidRDefault="00EA12E0" w:rsidP="00EA12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6A966C3C" w14:textId="77777777" w:rsidR="00EA12E0" w:rsidRDefault="00EA12E0" w:rsidP="00EA12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Joan Crocket(q.v.).      (ibid.)</w:t>
      </w:r>
    </w:p>
    <w:p w14:paraId="27C3308F" w14:textId="77777777" w:rsidR="00EA12E0" w:rsidRDefault="00EA12E0" w:rsidP="00EA12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Sir John(q.v.).     (ibid.)</w:t>
      </w:r>
    </w:p>
    <w:p w14:paraId="062AB3F9" w14:textId="77777777" w:rsidR="00EA12E0" w:rsidRDefault="00EA12E0" w:rsidP="00EA12E0">
      <w:pPr>
        <w:pStyle w:val="NoSpacing"/>
        <w:rPr>
          <w:rFonts w:cs="Times New Roman"/>
          <w:szCs w:val="24"/>
        </w:rPr>
      </w:pPr>
    </w:p>
    <w:p w14:paraId="2F46F8A7" w14:textId="77777777" w:rsidR="00EA12E0" w:rsidRDefault="00EA12E0" w:rsidP="00EA12E0">
      <w:pPr>
        <w:pStyle w:val="NoSpacing"/>
        <w:rPr>
          <w:rFonts w:cs="Times New Roman"/>
          <w:szCs w:val="24"/>
        </w:rPr>
      </w:pPr>
    </w:p>
    <w:p w14:paraId="50BDE40D" w14:textId="77777777" w:rsidR="00EA12E0" w:rsidRDefault="00EA12E0" w:rsidP="00EA12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1438</w:t>
      </w:r>
      <w:r>
        <w:rPr>
          <w:rFonts w:cs="Times New Roman"/>
          <w:szCs w:val="24"/>
        </w:rPr>
        <w:tab/>
        <w:t xml:space="preserve">Born in </w:t>
      </w:r>
      <w:proofErr w:type="spellStart"/>
      <w:r>
        <w:rPr>
          <w:rFonts w:cs="Times New Roman"/>
          <w:szCs w:val="24"/>
        </w:rPr>
        <w:t>Westow</w:t>
      </w:r>
      <w:proofErr w:type="spellEnd"/>
      <w:r>
        <w:rPr>
          <w:rFonts w:cs="Times New Roman"/>
          <w:szCs w:val="24"/>
        </w:rPr>
        <w:t>(q.v.).    (ibid.)</w:t>
      </w:r>
    </w:p>
    <w:p w14:paraId="1FE2A835" w14:textId="77777777" w:rsidR="00EA12E0" w:rsidRDefault="00EA12E0" w:rsidP="00EA12E0">
      <w:pPr>
        <w:pStyle w:val="NoSpacing"/>
        <w:rPr>
          <w:rFonts w:cs="Times New Roman"/>
          <w:szCs w:val="24"/>
        </w:rPr>
      </w:pPr>
    </w:p>
    <w:p w14:paraId="555BB8CB" w14:textId="77777777" w:rsidR="00EA12E0" w:rsidRDefault="00EA12E0" w:rsidP="00EA12E0">
      <w:pPr>
        <w:pStyle w:val="NoSpacing"/>
        <w:rPr>
          <w:rFonts w:cs="Times New Roman"/>
          <w:szCs w:val="24"/>
        </w:rPr>
      </w:pPr>
    </w:p>
    <w:p w14:paraId="3ACD1EC9" w14:textId="77777777" w:rsidR="00EA12E0" w:rsidRDefault="00EA12E0" w:rsidP="00EA12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5F9B17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5CC53" w14:textId="77777777" w:rsidR="00EA12E0" w:rsidRDefault="00EA12E0" w:rsidP="009139A6">
      <w:r>
        <w:separator/>
      </w:r>
    </w:p>
  </w:endnote>
  <w:endnote w:type="continuationSeparator" w:id="0">
    <w:p w14:paraId="0FF5ABF8" w14:textId="77777777" w:rsidR="00EA12E0" w:rsidRDefault="00EA12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8C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5F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4D0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F535A" w14:textId="77777777" w:rsidR="00EA12E0" w:rsidRDefault="00EA12E0" w:rsidP="009139A6">
      <w:r>
        <w:separator/>
      </w:r>
    </w:p>
  </w:footnote>
  <w:footnote w:type="continuationSeparator" w:id="0">
    <w:p w14:paraId="495A896D" w14:textId="77777777" w:rsidR="00EA12E0" w:rsidRDefault="00EA12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B0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AE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E94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E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12E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6729A"/>
  <w15:chartTrackingRefBased/>
  <w15:docId w15:val="{6DDCC8AF-75E4-4C0F-9574-63179A75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2024-03-06T20:12:00Z</dcterms:created>
  <dcterms:modified xsi:type="dcterms:W3CDTF">2024-03-06T20:12:00Z</dcterms:modified>
</cp:coreProperties>
</file>