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DBC338" w14:textId="12AAA63F" w:rsidR="00BA00AB" w:rsidRDefault="000A41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CROFTES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14:paraId="37B882FF" w14:textId="09FF0A37" w:rsidR="000A4150" w:rsidRDefault="000A41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Paull </w:t>
      </w:r>
      <w:proofErr w:type="spellStart"/>
      <w:r>
        <w:rPr>
          <w:rFonts w:ascii="Times New Roman" w:hAnsi="Times New Roman" w:cs="Times New Roman"/>
          <w:sz w:val="24"/>
          <w:szCs w:val="24"/>
        </w:rPr>
        <w:t>Holme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8378380" w14:textId="24BC7CB9" w:rsidR="000A4150" w:rsidRDefault="000A41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099A06" w14:textId="0166C9B3" w:rsidR="000A4150" w:rsidRDefault="000A41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5492B2" w14:textId="5723D9B8" w:rsidR="000A4150" w:rsidRDefault="000A41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Nov.1418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15644907" w14:textId="0AED6459" w:rsidR="000A4150" w:rsidRDefault="000A41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(York Medieval </w:t>
      </w:r>
      <w:proofErr w:type="spellStart"/>
      <w:r>
        <w:rPr>
          <w:rFonts w:ascii="Times New Roman" w:hAnsi="Times New Roman" w:cs="Times New Roman"/>
          <w:sz w:val="24"/>
          <w:szCs w:val="24"/>
        </w:rPr>
        <w:t>Probatr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Index, 1267-1500)</w:t>
      </w:r>
    </w:p>
    <w:p w14:paraId="502F6EE4" w14:textId="46BE0262" w:rsidR="000A4150" w:rsidRDefault="000A41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6E567A" w14:textId="5DF836DF" w:rsidR="000A4150" w:rsidRDefault="000A41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5DFDD5" w14:textId="1E61C36B" w:rsidR="000A4150" w:rsidRPr="000A4150" w:rsidRDefault="000A41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April 2021</w:t>
      </w:r>
    </w:p>
    <w:sectPr w:rsidR="000A4150" w:rsidRPr="000A41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20970B" w14:textId="77777777" w:rsidR="000A4150" w:rsidRDefault="000A4150" w:rsidP="009139A6">
      <w:r>
        <w:separator/>
      </w:r>
    </w:p>
  </w:endnote>
  <w:endnote w:type="continuationSeparator" w:id="0">
    <w:p w14:paraId="116D7DB2" w14:textId="77777777" w:rsidR="000A4150" w:rsidRDefault="000A41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D3B4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D97C5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51152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DD0766" w14:textId="77777777" w:rsidR="000A4150" w:rsidRDefault="000A4150" w:rsidP="009139A6">
      <w:r>
        <w:separator/>
      </w:r>
    </w:p>
  </w:footnote>
  <w:footnote w:type="continuationSeparator" w:id="0">
    <w:p w14:paraId="4F82C5E5" w14:textId="77777777" w:rsidR="000A4150" w:rsidRDefault="000A41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3340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1D23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8F91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150"/>
    <w:rsid w:val="000666E0"/>
    <w:rsid w:val="000A4150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6D846"/>
  <w15:chartTrackingRefBased/>
  <w15:docId w15:val="{78BF142E-63B2-4A1A-A1EA-AF1263154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2021-04-12T10:57:00Z</dcterms:created>
  <dcterms:modified xsi:type="dcterms:W3CDTF">2021-04-12T10:59:00Z</dcterms:modified>
</cp:coreProperties>
</file>