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B722" w14:textId="7777777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CROCKET</w:t>
      </w:r>
      <w:r>
        <w:rPr>
          <w:rFonts w:ascii="Times New Roman" w:hAnsi="Times New Roman" w:cs="Times New Roman"/>
          <w:sz w:val="24"/>
          <w:szCs w:val="24"/>
        </w:rPr>
        <w:t xml:space="preserve">       (fl.1496)</w:t>
      </w:r>
    </w:p>
    <w:p w14:paraId="7347726F" w14:textId="7777777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Cutler.</w:t>
      </w:r>
    </w:p>
    <w:p w14:paraId="16FDF96C" w14:textId="7777777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5669B2" w14:textId="07AB163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03CDD2" w14:textId="77777777" w:rsidR="006406D6" w:rsidRDefault="006406D6" w:rsidP="006406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1492 </w:t>
      </w:r>
      <w:r>
        <w:rPr>
          <w:rFonts w:ascii="Times New Roman" w:hAnsi="Times New Roman" w:cs="Times New Roman"/>
          <w:sz w:val="24"/>
          <w:szCs w:val="24"/>
        </w:rPr>
        <w:tab/>
        <w:t>He took on an apprentice, John Catt(q.v.).</w:t>
      </w:r>
    </w:p>
    <w:p w14:paraId="497FEF15" w14:textId="692D41CA" w:rsidR="006406D6" w:rsidRDefault="006406D6" w:rsidP="006406D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FCE2755" w14:textId="77777777" w:rsidR="006406D6" w:rsidRDefault="006406D6" w:rsidP="006406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1494</w:t>
      </w:r>
      <w:r>
        <w:rPr>
          <w:rFonts w:ascii="Times New Roman" w:hAnsi="Times New Roman" w:cs="Times New Roman"/>
          <w:sz w:val="24"/>
          <w:szCs w:val="24"/>
        </w:rPr>
        <w:tab/>
        <w:t>He took on an apprentice, William Symonson(q.v.).</w:t>
      </w:r>
    </w:p>
    <w:p w14:paraId="6B510F8B" w14:textId="0256BDA3" w:rsidR="006406D6" w:rsidRDefault="006406D6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162193C1" w14:textId="7777777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He took on an apprentice, Stephen Bayly(q.v.).</w:t>
      </w:r>
    </w:p>
    <w:p w14:paraId="212E0E89" w14:textId="7777777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7EF052D1" w14:textId="7777777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60CD7" w14:textId="77777777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478A1E" w14:textId="0841D0E8" w:rsidR="00752822" w:rsidRDefault="00752822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5FF804AF" w14:textId="76B9F451" w:rsidR="006406D6" w:rsidRDefault="006406D6" w:rsidP="007528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March 2023</w:t>
      </w:r>
    </w:p>
    <w:p w14:paraId="514819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7802C" w14:textId="77777777" w:rsidR="003F0003" w:rsidRDefault="003F0003" w:rsidP="009139A6">
      <w:r>
        <w:separator/>
      </w:r>
    </w:p>
  </w:endnote>
  <w:endnote w:type="continuationSeparator" w:id="0">
    <w:p w14:paraId="7A0047FB" w14:textId="77777777" w:rsidR="003F0003" w:rsidRDefault="003F00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4CE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ADD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8D2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7A829" w14:textId="77777777" w:rsidR="003F0003" w:rsidRDefault="003F0003" w:rsidP="009139A6">
      <w:r>
        <w:separator/>
      </w:r>
    </w:p>
  </w:footnote>
  <w:footnote w:type="continuationSeparator" w:id="0">
    <w:p w14:paraId="6947E2B7" w14:textId="77777777" w:rsidR="003F0003" w:rsidRDefault="003F00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46D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5B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F8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822"/>
    <w:rsid w:val="000666E0"/>
    <w:rsid w:val="002510B7"/>
    <w:rsid w:val="003F0003"/>
    <w:rsid w:val="005C130B"/>
    <w:rsid w:val="006406D6"/>
    <w:rsid w:val="0075282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E0F31"/>
  <w15:chartTrackingRefBased/>
  <w15:docId w15:val="{0E3509D9-FC22-4EBE-A3FF-BDD346D8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2022-08-07T10:10:00Z</dcterms:created>
  <dcterms:modified xsi:type="dcterms:W3CDTF">2023-03-04T12:09:00Z</dcterms:modified>
</cp:coreProperties>
</file>