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F4F94" w14:textId="77777777" w:rsidR="00F37D4A" w:rsidRDefault="00F37D4A" w:rsidP="00F37D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CROCKET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1419 – 1447)</w:t>
      </w:r>
    </w:p>
    <w:p w14:paraId="39ECDDD2" w14:textId="77777777" w:rsidR="00F37D4A" w:rsidRDefault="00F37D4A" w:rsidP="00F37D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Ampton</w:t>
      </w:r>
      <w:proofErr w:type="spellEnd"/>
      <w:r>
        <w:rPr>
          <w:rFonts w:cs="Times New Roman"/>
          <w:szCs w:val="24"/>
        </w:rPr>
        <w:t>.</w:t>
      </w:r>
    </w:p>
    <w:p w14:paraId="4F06A132" w14:textId="77777777" w:rsidR="00F37D4A" w:rsidRDefault="00F37D4A" w:rsidP="00F37D4A">
      <w:pPr>
        <w:pStyle w:val="NoSpacing"/>
        <w:rPr>
          <w:rFonts w:cs="Times New Roman"/>
          <w:szCs w:val="24"/>
        </w:rPr>
      </w:pPr>
    </w:p>
    <w:p w14:paraId="4C62E82F" w14:textId="77777777" w:rsidR="00F37D4A" w:rsidRDefault="00F37D4A" w:rsidP="00F37D4A">
      <w:pPr>
        <w:pStyle w:val="NoSpacing"/>
        <w:rPr>
          <w:rFonts w:cs="Times New Roman"/>
          <w:szCs w:val="24"/>
        </w:rPr>
      </w:pPr>
    </w:p>
    <w:p w14:paraId="097237EE" w14:textId="77777777" w:rsidR="00F37D4A" w:rsidRDefault="00F37D4A" w:rsidP="00F37D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Daughter:  Joan(q.v.).     (FamilySearch)</w:t>
      </w:r>
    </w:p>
    <w:p w14:paraId="7DD86BAA" w14:textId="77777777" w:rsidR="00F37D4A" w:rsidRDefault="00F37D4A" w:rsidP="00F37D4A">
      <w:pPr>
        <w:pStyle w:val="NoSpacing"/>
        <w:rPr>
          <w:rFonts w:cs="Times New Roman"/>
          <w:szCs w:val="24"/>
        </w:rPr>
      </w:pPr>
    </w:p>
    <w:p w14:paraId="72A76086" w14:textId="77777777" w:rsidR="00F37D4A" w:rsidRDefault="00F37D4A" w:rsidP="00F37D4A">
      <w:pPr>
        <w:pStyle w:val="NoSpacing"/>
        <w:rPr>
          <w:rFonts w:cs="Times New Roman"/>
          <w:szCs w:val="24"/>
        </w:rPr>
      </w:pPr>
    </w:p>
    <w:p w14:paraId="1A2EF9FB" w14:textId="77777777" w:rsidR="00F37D4A" w:rsidRDefault="00F37D4A" w:rsidP="00F37D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March 2024</w:t>
      </w:r>
    </w:p>
    <w:p w14:paraId="490DEA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FBBA2" w14:textId="77777777" w:rsidR="00F37D4A" w:rsidRDefault="00F37D4A" w:rsidP="009139A6">
      <w:r>
        <w:separator/>
      </w:r>
    </w:p>
  </w:endnote>
  <w:endnote w:type="continuationSeparator" w:id="0">
    <w:p w14:paraId="3E22EC23" w14:textId="77777777" w:rsidR="00F37D4A" w:rsidRDefault="00F37D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201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DE5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416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3ABB8" w14:textId="77777777" w:rsidR="00F37D4A" w:rsidRDefault="00F37D4A" w:rsidP="009139A6">
      <w:r>
        <w:separator/>
      </w:r>
    </w:p>
  </w:footnote>
  <w:footnote w:type="continuationSeparator" w:id="0">
    <w:p w14:paraId="05FE9F21" w14:textId="77777777" w:rsidR="00F37D4A" w:rsidRDefault="00F37D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A00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C1D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1DB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D4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37D4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11A6F"/>
  <w15:chartTrackingRefBased/>
  <w15:docId w15:val="{C869F6AB-FCEF-4D22-B2D9-2B7BF995D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2024-03-06T20:16:00Z</dcterms:created>
  <dcterms:modified xsi:type="dcterms:W3CDTF">2024-03-06T20:17:00Z</dcterms:modified>
</cp:coreProperties>
</file>