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696E" w14:textId="77777777" w:rsidR="000F05AE" w:rsidRDefault="000F05AE" w:rsidP="000F05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CROCKET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1445 -    )</w:t>
      </w:r>
    </w:p>
    <w:p w14:paraId="62E16811" w14:textId="77777777" w:rsidR="000F05AE" w:rsidRDefault="000F05AE" w:rsidP="000F05AE">
      <w:pPr>
        <w:pStyle w:val="NoSpacing"/>
        <w:rPr>
          <w:rFonts w:cs="Times New Roman"/>
          <w:szCs w:val="24"/>
        </w:rPr>
      </w:pPr>
    </w:p>
    <w:p w14:paraId="7C623C79" w14:textId="77777777" w:rsidR="000F05AE" w:rsidRDefault="000F05AE" w:rsidP="000F05AE">
      <w:pPr>
        <w:pStyle w:val="NoSpacing"/>
        <w:rPr>
          <w:rFonts w:cs="Times New Roman"/>
          <w:szCs w:val="24"/>
        </w:rPr>
      </w:pPr>
    </w:p>
    <w:p w14:paraId="5FB6E82A" w14:textId="77777777" w:rsidR="000F05AE" w:rsidRDefault="000F05AE" w:rsidP="000F05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John Crocket of </w:t>
      </w:r>
      <w:proofErr w:type="spellStart"/>
      <w:r>
        <w:rPr>
          <w:rFonts w:cs="Times New Roman"/>
          <w:szCs w:val="24"/>
        </w:rPr>
        <w:t>Ampton</w:t>
      </w:r>
      <w:proofErr w:type="spellEnd"/>
      <w:r>
        <w:rPr>
          <w:rFonts w:cs="Times New Roman"/>
          <w:szCs w:val="24"/>
        </w:rPr>
        <w:t>(q.v.).    (FamilySearch)</w:t>
      </w:r>
    </w:p>
    <w:p w14:paraId="06F576FE" w14:textId="77777777" w:rsidR="000F05AE" w:rsidRDefault="000F05AE" w:rsidP="000F05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John </w:t>
      </w:r>
      <w:proofErr w:type="spellStart"/>
      <w:r>
        <w:rPr>
          <w:rFonts w:cs="Times New Roman"/>
          <w:szCs w:val="24"/>
        </w:rPr>
        <w:t>Croftes</w:t>
      </w:r>
      <w:proofErr w:type="spellEnd"/>
      <w:r>
        <w:rPr>
          <w:rFonts w:cs="Times New Roman"/>
          <w:szCs w:val="24"/>
        </w:rPr>
        <w:t>(q.v.).   (ibid.)</w:t>
      </w:r>
    </w:p>
    <w:p w14:paraId="11E298B0" w14:textId="77777777" w:rsidR="000F05AE" w:rsidRDefault="000F05AE" w:rsidP="000F05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  Sir John.     (ibid.)</w:t>
      </w:r>
    </w:p>
    <w:p w14:paraId="3D084412" w14:textId="77777777" w:rsidR="000F05AE" w:rsidRDefault="000F05AE" w:rsidP="000F05AE">
      <w:pPr>
        <w:pStyle w:val="NoSpacing"/>
        <w:rPr>
          <w:rFonts w:cs="Times New Roman"/>
          <w:szCs w:val="24"/>
        </w:rPr>
      </w:pPr>
    </w:p>
    <w:p w14:paraId="01283FDC" w14:textId="77777777" w:rsidR="000F05AE" w:rsidRDefault="000F05AE" w:rsidP="000F05AE">
      <w:pPr>
        <w:pStyle w:val="NoSpacing"/>
        <w:rPr>
          <w:rFonts w:cs="Times New Roman"/>
          <w:szCs w:val="24"/>
        </w:rPr>
      </w:pPr>
    </w:p>
    <w:p w14:paraId="00267BD2" w14:textId="77777777" w:rsidR="000F05AE" w:rsidRDefault="000F05AE" w:rsidP="000F05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>She was born in Brampton, Suffolk.   (ibid.)</w:t>
      </w:r>
    </w:p>
    <w:p w14:paraId="5F68D0CD" w14:textId="77777777" w:rsidR="000F05AE" w:rsidRDefault="000F05AE" w:rsidP="000F05AE">
      <w:pPr>
        <w:pStyle w:val="NoSpacing"/>
        <w:rPr>
          <w:rFonts w:cs="Times New Roman"/>
          <w:szCs w:val="24"/>
        </w:rPr>
      </w:pPr>
    </w:p>
    <w:p w14:paraId="531F1F93" w14:textId="77777777" w:rsidR="000F05AE" w:rsidRDefault="000F05AE" w:rsidP="000F05AE">
      <w:pPr>
        <w:pStyle w:val="NoSpacing"/>
        <w:rPr>
          <w:rFonts w:cs="Times New Roman"/>
          <w:szCs w:val="24"/>
        </w:rPr>
      </w:pPr>
    </w:p>
    <w:p w14:paraId="6C0B2956" w14:textId="77777777" w:rsidR="000F05AE" w:rsidRDefault="000F05AE" w:rsidP="000F05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2024</w:t>
      </w:r>
    </w:p>
    <w:p w14:paraId="5E2087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A2DA32" w14:textId="77777777" w:rsidR="000F05AE" w:rsidRDefault="000F05AE" w:rsidP="009139A6">
      <w:r>
        <w:separator/>
      </w:r>
    </w:p>
  </w:endnote>
  <w:endnote w:type="continuationSeparator" w:id="0">
    <w:p w14:paraId="5D6F0AB9" w14:textId="77777777" w:rsidR="000F05AE" w:rsidRDefault="000F05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778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5EA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832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075D8" w14:textId="77777777" w:rsidR="000F05AE" w:rsidRDefault="000F05AE" w:rsidP="009139A6">
      <w:r>
        <w:separator/>
      </w:r>
    </w:p>
  </w:footnote>
  <w:footnote w:type="continuationSeparator" w:id="0">
    <w:p w14:paraId="201C96DA" w14:textId="77777777" w:rsidR="000F05AE" w:rsidRDefault="000F05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63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F5D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19A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5AE"/>
    <w:rsid w:val="000666E0"/>
    <w:rsid w:val="000F05AE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E5CFC"/>
  <w15:chartTrackingRefBased/>
  <w15:docId w15:val="{1ADD0CB7-6425-48DA-8694-C9619281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2024-03-06T20:13:00Z</dcterms:created>
  <dcterms:modified xsi:type="dcterms:W3CDTF">2024-03-06T20:16:00Z</dcterms:modified>
</cp:coreProperties>
</file>