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1F57C" w14:textId="77777777" w:rsidR="000F2875" w:rsidRDefault="000F2875" w:rsidP="000F2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CROCHEVYLE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50B374FB" w14:textId="77777777" w:rsidR="000F2875" w:rsidRDefault="000F2875" w:rsidP="000F2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F9BA06C" w14:textId="77777777" w:rsidR="000F2875" w:rsidRDefault="000F2875" w:rsidP="000F28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65FD8A" w14:textId="77777777" w:rsidR="000F2875" w:rsidRDefault="000F2875" w:rsidP="000F28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BC7AB6" w14:textId="77777777" w:rsidR="000F2875" w:rsidRDefault="000F2875" w:rsidP="000F2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Feb.1408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0BC8151" w14:textId="77777777" w:rsidR="000F2875" w:rsidRDefault="000F2875" w:rsidP="000F2875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p.251)</w:t>
      </w:r>
    </w:p>
    <w:p w14:paraId="4AB9DB2A" w14:textId="77777777" w:rsidR="000F2875" w:rsidRDefault="000F2875" w:rsidP="000F2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5719B2D2" w14:textId="77777777" w:rsidR="000F2875" w:rsidRDefault="000F2875" w:rsidP="000F28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EE16F5" w14:textId="77777777" w:rsidR="000F2875" w:rsidRDefault="000F2875" w:rsidP="000F287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F3615D" w14:textId="77777777" w:rsidR="000F2875" w:rsidRDefault="000F2875" w:rsidP="000F28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2022</w:t>
      </w:r>
    </w:p>
    <w:p w14:paraId="6F8FB10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12441" w14:textId="77777777" w:rsidR="000F2875" w:rsidRDefault="000F2875" w:rsidP="009139A6">
      <w:r>
        <w:separator/>
      </w:r>
    </w:p>
  </w:endnote>
  <w:endnote w:type="continuationSeparator" w:id="0">
    <w:p w14:paraId="76273503" w14:textId="77777777" w:rsidR="000F2875" w:rsidRDefault="000F287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EC7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9CFF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F3F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72A8A" w14:textId="77777777" w:rsidR="000F2875" w:rsidRDefault="000F2875" w:rsidP="009139A6">
      <w:r>
        <w:separator/>
      </w:r>
    </w:p>
  </w:footnote>
  <w:footnote w:type="continuationSeparator" w:id="0">
    <w:p w14:paraId="22974FAB" w14:textId="77777777" w:rsidR="000F2875" w:rsidRDefault="000F287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E19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992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95B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75"/>
    <w:rsid w:val="000666E0"/>
    <w:rsid w:val="000F2875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82D371"/>
  <w15:chartTrackingRefBased/>
  <w15:docId w15:val="{18CA4400-EDEB-4C06-9508-390B714CF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287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2022-07-12T10:30:00Z</dcterms:created>
  <dcterms:modified xsi:type="dcterms:W3CDTF">2022-07-12T10:31:00Z</dcterms:modified>
</cp:coreProperties>
</file>