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1A4B9" w14:textId="77777777" w:rsidR="007E57B3" w:rsidRDefault="007E57B3" w:rsidP="007E57B3">
      <w:pPr>
        <w:pStyle w:val="NoSpacing"/>
      </w:pPr>
      <w:r>
        <w:rPr>
          <w:u w:val="single"/>
        </w:rPr>
        <w:t>John CROCHERD</w:t>
      </w:r>
      <w:r>
        <w:t xml:space="preserve">     </w:t>
      </w:r>
      <w:proofErr w:type="gramStart"/>
      <w:r>
        <w:t xml:space="preserve">   (</w:t>
      </w:r>
      <w:proofErr w:type="gramEnd"/>
      <w:r>
        <w:t>fl.1430)</w:t>
      </w:r>
    </w:p>
    <w:p w14:paraId="7E5934AE" w14:textId="77777777" w:rsidR="007E57B3" w:rsidRDefault="007E57B3" w:rsidP="007E57B3">
      <w:pPr>
        <w:pStyle w:val="NoSpacing"/>
      </w:pPr>
      <w:r>
        <w:t xml:space="preserve">of </w:t>
      </w:r>
      <w:proofErr w:type="spellStart"/>
      <w:r>
        <w:t>Columpton</w:t>
      </w:r>
      <w:proofErr w:type="spellEnd"/>
      <w:r>
        <w:t>, Devon. Smith.</w:t>
      </w:r>
    </w:p>
    <w:p w14:paraId="3F46F192" w14:textId="77777777" w:rsidR="007E57B3" w:rsidRDefault="007E57B3" w:rsidP="007E57B3">
      <w:pPr>
        <w:pStyle w:val="NoSpacing"/>
      </w:pPr>
    </w:p>
    <w:p w14:paraId="1FAE3958" w14:textId="77777777" w:rsidR="007E57B3" w:rsidRDefault="007E57B3" w:rsidP="007E57B3">
      <w:pPr>
        <w:pStyle w:val="NoSpacing"/>
      </w:pPr>
    </w:p>
    <w:p w14:paraId="79DAAD7F" w14:textId="77777777" w:rsidR="007E57B3" w:rsidRDefault="007E57B3" w:rsidP="007E57B3">
      <w:pPr>
        <w:pStyle w:val="NoSpacing"/>
      </w:pPr>
      <w:r>
        <w:tab/>
        <w:t>1430</w:t>
      </w:r>
      <w:r>
        <w:tab/>
        <w:t>Walter Lord(q.v.) brought a plaint of debt against him and two others.</w:t>
      </w:r>
    </w:p>
    <w:p w14:paraId="553EDABF" w14:textId="77777777" w:rsidR="007E57B3" w:rsidRDefault="007E57B3" w:rsidP="007E57B3">
      <w:pPr>
        <w:pStyle w:val="NoSpacing"/>
      </w:pPr>
      <w:r>
        <w:tab/>
      </w:r>
      <w:r>
        <w:tab/>
        <w:t xml:space="preserve">( </w:t>
      </w:r>
      <w:hyperlink r:id="rId6" w:history="1">
        <w:r w:rsidRPr="0002537D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675AA3BB" w14:textId="77777777" w:rsidR="007E57B3" w:rsidRDefault="007E57B3" w:rsidP="007E57B3">
      <w:pPr>
        <w:pStyle w:val="NoSpacing"/>
      </w:pPr>
    </w:p>
    <w:p w14:paraId="1B482EAD" w14:textId="77777777" w:rsidR="007E57B3" w:rsidRDefault="007E57B3" w:rsidP="007E57B3">
      <w:pPr>
        <w:pStyle w:val="NoSpacing"/>
      </w:pPr>
    </w:p>
    <w:p w14:paraId="3B337259" w14:textId="77777777" w:rsidR="007E57B3" w:rsidRDefault="007E57B3" w:rsidP="007E57B3">
      <w:pPr>
        <w:pStyle w:val="NoSpacing"/>
      </w:pPr>
      <w:r>
        <w:t>22 July 2024</w:t>
      </w:r>
    </w:p>
    <w:p w14:paraId="717534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B39BC" w14:textId="77777777" w:rsidR="007E57B3" w:rsidRDefault="007E57B3" w:rsidP="009139A6">
      <w:r>
        <w:separator/>
      </w:r>
    </w:p>
  </w:endnote>
  <w:endnote w:type="continuationSeparator" w:id="0">
    <w:p w14:paraId="4B47CDEE" w14:textId="77777777" w:rsidR="007E57B3" w:rsidRDefault="007E57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C51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FF5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A17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91F1F" w14:textId="77777777" w:rsidR="007E57B3" w:rsidRDefault="007E57B3" w:rsidP="009139A6">
      <w:r>
        <w:separator/>
      </w:r>
    </w:p>
  </w:footnote>
  <w:footnote w:type="continuationSeparator" w:id="0">
    <w:p w14:paraId="3FA2D902" w14:textId="77777777" w:rsidR="007E57B3" w:rsidRDefault="007E57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09E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7D1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AF6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B3"/>
    <w:rsid w:val="000666E0"/>
    <w:rsid w:val="002510B7"/>
    <w:rsid w:val="00270799"/>
    <w:rsid w:val="005C130B"/>
    <w:rsid w:val="007E57B3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0BC30"/>
  <w15:chartTrackingRefBased/>
  <w15:docId w15:val="{08D0749A-3F85-443C-86FA-6F3D8FE7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5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2024-07-22T18:23:00Z</dcterms:created>
  <dcterms:modified xsi:type="dcterms:W3CDTF">2024-07-22T18:23:00Z</dcterms:modified>
</cp:coreProperties>
</file>