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6660F" w14:textId="77777777" w:rsidR="009B2228" w:rsidRDefault="009B2228" w:rsidP="009B222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CROCHEMAN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fl.1495)</w:t>
      </w:r>
    </w:p>
    <w:p w14:paraId="35562F15" w14:textId="77777777" w:rsidR="009B2228" w:rsidRDefault="009B2228" w:rsidP="009B222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Lydd, Kent.</w:t>
      </w:r>
    </w:p>
    <w:p w14:paraId="4659061B" w14:textId="77777777" w:rsidR="009B2228" w:rsidRDefault="009B2228" w:rsidP="009B2228">
      <w:pPr>
        <w:pStyle w:val="NoSpacing"/>
        <w:jc w:val="both"/>
        <w:rPr>
          <w:rFonts w:cs="Times New Roman"/>
          <w:szCs w:val="24"/>
        </w:rPr>
      </w:pPr>
    </w:p>
    <w:p w14:paraId="604C0C9A" w14:textId="77777777" w:rsidR="009B2228" w:rsidRDefault="009B2228" w:rsidP="009B2228">
      <w:pPr>
        <w:pStyle w:val="NoSpacing"/>
        <w:jc w:val="both"/>
        <w:rPr>
          <w:rFonts w:cs="Times New Roman"/>
          <w:szCs w:val="24"/>
        </w:rPr>
      </w:pPr>
    </w:p>
    <w:p w14:paraId="608C6522" w14:textId="77777777" w:rsidR="009B2228" w:rsidRDefault="009B2228" w:rsidP="009B222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Mar.1495</w:t>
      </w:r>
      <w:r>
        <w:rPr>
          <w:rFonts w:cs="Times New Roman"/>
          <w:szCs w:val="24"/>
        </w:rPr>
        <w:tab/>
        <w:t>He made his Will.</w:t>
      </w:r>
    </w:p>
    <w:p w14:paraId="0510A67E" w14:textId="77777777" w:rsidR="009B2228" w:rsidRDefault="009B2228" w:rsidP="009B222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6ACFDAC8" w14:textId="77777777" w:rsidR="009B2228" w:rsidRDefault="009B2228" w:rsidP="009B2228">
      <w:pPr>
        <w:pStyle w:val="NoSpacing"/>
        <w:jc w:val="both"/>
        <w:rPr>
          <w:rFonts w:cs="Times New Roman"/>
          <w:szCs w:val="24"/>
        </w:rPr>
      </w:pPr>
    </w:p>
    <w:p w14:paraId="43090E89" w14:textId="77777777" w:rsidR="009B2228" w:rsidRDefault="009B2228" w:rsidP="009B2228">
      <w:pPr>
        <w:pStyle w:val="NoSpacing"/>
        <w:jc w:val="both"/>
        <w:rPr>
          <w:rFonts w:cs="Times New Roman"/>
          <w:szCs w:val="24"/>
        </w:rPr>
      </w:pPr>
    </w:p>
    <w:p w14:paraId="4D7F7C8E" w14:textId="77777777" w:rsidR="009B2228" w:rsidRDefault="009B2228" w:rsidP="009B222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 September 2022</w:t>
      </w:r>
    </w:p>
    <w:p w14:paraId="298B841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A62A5" w14:textId="77777777" w:rsidR="009B2228" w:rsidRDefault="009B2228" w:rsidP="009139A6">
      <w:r>
        <w:separator/>
      </w:r>
    </w:p>
  </w:endnote>
  <w:endnote w:type="continuationSeparator" w:id="0">
    <w:p w14:paraId="2F4D0355" w14:textId="77777777" w:rsidR="009B2228" w:rsidRDefault="009B22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898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1EF5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AC0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72405" w14:textId="77777777" w:rsidR="009B2228" w:rsidRDefault="009B2228" w:rsidP="009139A6">
      <w:r>
        <w:separator/>
      </w:r>
    </w:p>
  </w:footnote>
  <w:footnote w:type="continuationSeparator" w:id="0">
    <w:p w14:paraId="149D573F" w14:textId="77777777" w:rsidR="009B2228" w:rsidRDefault="009B22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45C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E2F9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675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228"/>
    <w:rsid w:val="000666E0"/>
    <w:rsid w:val="002510B7"/>
    <w:rsid w:val="005C130B"/>
    <w:rsid w:val="00826F5C"/>
    <w:rsid w:val="009139A6"/>
    <w:rsid w:val="009448BB"/>
    <w:rsid w:val="00947624"/>
    <w:rsid w:val="009B2228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8B15EE"/>
  <w15:chartTrackingRefBased/>
  <w15:docId w15:val="{04A0A796-525B-4892-AB87-53952AFC7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B22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2023-01-15T21:40:00Z</dcterms:created>
  <dcterms:modified xsi:type="dcterms:W3CDTF">2023-01-15T21:40:00Z</dcterms:modified>
</cp:coreProperties>
</file>