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562" w:rsidRDefault="00D12562" w:rsidP="00D12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CROCHE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12562" w:rsidRDefault="00D12562" w:rsidP="00D12562">
      <w:pPr>
        <w:rPr>
          <w:rFonts w:ascii="Times New Roman" w:hAnsi="Times New Roman" w:cs="Times New Roman"/>
        </w:rPr>
      </w:pPr>
    </w:p>
    <w:p w:rsidR="00D12562" w:rsidRDefault="00D12562" w:rsidP="00D12562">
      <w:pPr>
        <w:rPr>
          <w:rFonts w:ascii="Times New Roman" w:hAnsi="Times New Roman" w:cs="Times New Roman"/>
        </w:rPr>
      </w:pPr>
    </w:p>
    <w:p w:rsidR="00D12562" w:rsidRDefault="00D12562" w:rsidP="00D12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against John Salman, senior, of Minster, Isle</w:t>
      </w:r>
    </w:p>
    <w:p w:rsidR="00D12562" w:rsidRDefault="00D12562" w:rsidP="00D12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Sheppey, Kent(q.v.).</w:t>
      </w:r>
    </w:p>
    <w:p w:rsidR="00D12562" w:rsidRDefault="00D12562" w:rsidP="00D12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12562" w:rsidRDefault="00D12562" w:rsidP="00D12562">
      <w:pPr>
        <w:rPr>
          <w:rFonts w:ascii="Times New Roman" w:hAnsi="Times New Roman" w:cs="Times New Roman"/>
        </w:rPr>
      </w:pPr>
    </w:p>
    <w:p w:rsidR="00D12562" w:rsidRDefault="00D12562" w:rsidP="00D12562">
      <w:pPr>
        <w:rPr>
          <w:rFonts w:ascii="Times New Roman" w:hAnsi="Times New Roman" w:cs="Times New Roman"/>
        </w:rPr>
      </w:pPr>
    </w:p>
    <w:p w:rsidR="00D12562" w:rsidRDefault="00D12562" w:rsidP="00D12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2017</w:t>
      </w:r>
    </w:p>
    <w:p w:rsidR="006B2F86" w:rsidRPr="00E71FC3" w:rsidRDefault="00D125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2562" w:rsidRDefault="00D12562" w:rsidP="00E71FC3">
      <w:r>
        <w:separator/>
      </w:r>
    </w:p>
  </w:endnote>
  <w:endnote w:type="continuationSeparator" w:id="0">
    <w:p w:rsidR="00D12562" w:rsidRDefault="00D125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2562" w:rsidRDefault="00D12562" w:rsidP="00E71FC3">
      <w:r>
        <w:separator/>
      </w:r>
    </w:p>
  </w:footnote>
  <w:footnote w:type="continuationSeparator" w:id="0">
    <w:p w:rsidR="00D12562" w:rsidRDefault="00D125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62"/>
    <w:rsid w:val="001A7C09"/>
    <w:rsid w:val="00577BD5"/>
    <w:rsid w:val="00656CBA"/>
    <w:rsid w:val="006A1F77"/>
    <w:rsid w:val="00733BE7"/>
    <w:rsid w:val="00AB52E8"/>
    <w:rsid w:val="00B16D3F"/>
    <w:rsid w:val="00BB41AC"/>
    <w:rsid w:val="00D1256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CA60A0-CB84-4B8B-9E83-F1B3B86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25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125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2017-08-19T18:58:00Z</dcterms:created>
  <dcterms:modified xsi:type="dcterms:W3CDTF">2017-08-19T18:59:00Z</dcterms:modified>
</cp:coreProperties>
</file>