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AB091" w14:textId="77777777" w:rsidR="00DF1631" w:rsidRDefault="00DF1631" w:rsidP="00DF16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CROCHE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202485CA" w14:textId="77777777" w:rsidR="00DF1631" w:rsidRDefault="00DF1631" w:rsidP="00DF16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Sutton Valence, Kent. </w:t>
      </w:r>
      <w:proofErr w:type="spellStart"/>
      <w:r>
        <w:rPr>
          <w:rFonts w:ascii="Times New Roman" w:hAnsi="Times New Roman" w:cs="Times New Roman"/>
          <w:sz w:val="24"/>
          <w:szCs w:val="24"/>
        </w:rPr>
        <w:t>Labourer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42D6B6D" w14:textId="77777777" w:rsidR="00DF1631" w:rsidRDefault="00DF1631" w:rsidP="00DF16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7F14A8" w14:textId="77777777" w:rsidR="00DF1631" w:rsidRDefault="00DF1631" w:rsidP="00DF16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4845A1" w14:textId="77777777" w:rsidR="00DF1631" w:rsidRDefault="00DF1631" w:rsidP="00DF16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Rolls.</w:t>
      </w:r>
    </w:p>
    <w:p w14:paraId="32A3E7BD" w14:textId="77777777" w:rsidR="00DF1631" w:rsidRDefault="00DF1631" w:rsidP="00DF16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4FE049E" w14:textId="77777777" w:rsidR="00DF1631" w:rsidRDefault="00DF1631" w:rsidP="00DF16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03FBC3" w14:textId="77777777" w:rsidR="00DF1631" w:rsidRDefault="00DF1631" w:rsidP="00DF16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DE43EE" w14:textId="77777777" w:rsidR="00DF1631" w:rsidRDefault="00DF1631" w:rsidP="00DF16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February 2022</w:t>
      </w:r>
    </w:p>
    <w:p w14:paraId="69BF07B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CB5CF" w14:textId="77777777" w:rsidR="00DF1631" w:rsidRDefault="00DF1631" w:rsidP="009139A6">
      <w:r>
        <w:separator/>
      </w:r>
    </w:p>
  </w:endnote>
  <w:endnote w:type="continuationSeparator" w:id="0">
    <w:p w14:paraId="10E5542B" w14:textId="77777777" w:rsidR="00DF1631" w:rsidRDefault="00DF163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281A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11A4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0053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771B6" w14:textId="77777777" w:rsidR="00DF1631" w:rsidRDefault="00DF1631" w:rsidP="009139A6">
      <w:r>
        <w:separator/>
      </w:r>
    </w:p>
  </w:footnote>
  <w:footnote w:type="continuationSeparator" w:id="0">
    <w:p w14:paraId="61C7A3C5" w14:textId="77777777" w:rsidR="00DF1631" w:rsidRDefault="00DF163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B3E7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345C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83B6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63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F1631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B1B16"/>
  <w15:chartTrackingRefBased/>
  <w15:docId w15:val="{AAB6A450-1602-4F14-B534-1C4A87B84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DF163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2022-02-14T17:56:00Z</dcterms:created>
  <dcterms:modified xsi:type="dcterms:W3CDTF">2022-02-14T17:57:00Z</dcterms:modified>
</cp:coreProperties>
</file>