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0AFA6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CROCHARD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028F56D0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Columpton</w:t>
      </w:r>
      <w:proofErr w:type="spellEnd"/>
      <w:r>
        <w:rPr>
          <w:rFonts w:cs="Times New Roman"/>
          <w:szCs w:val="24"/>
        </w:rPr>
        <w:t>, Devon. Smith.</w:t>
      </w:r>
    </w:p>
    <w:p w14:paraId="5002256E" w14:textId="77777777" w:rsidR="00C44079" w:rsidRDefault="00C44079" w:rsidP="00C44079">
      <w:pPr>
        <w:pStyle w:val="NoSpacing"/>
        <w:rPr>
          <w:rFonts w:cs="Times New Roman"/>
          <w:szCs w:val="24"/>
        </w:rPr>
      </w:pPr>
    </w:p>
    <w:p w14:paraId="7D62CBD2" w14:textId="77777777" w:rsidR="00C44079" w:rsidRDefault="00C44079" w:rsidP="00C44079">
      <w:pPr>
        <w:pStyle w:val="NoSpacing"/>
        <w:rPr>
          <w:rFonts w:cs="Times New Roman"/>
          <w:szCs w:val="24"/>
        </w:rPr>
      </w:pPr>
    </w:p>
    <w:p w14:paraId="5232267B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Walter Lord(q.v.) brought a plaint of trespass and taking against him and</w:t>
      </w:r>
    </w:p>
    <w:p w14:paraId="68FB2BCD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others.</w:t>
      </w:r>
    </w:p>
    <w:p w14:paraId="06CC3FA0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D78EF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64B1A308" w14:textId="77777777" w:rsidR="00C44079" w:rsidRDefault="00C44079" w:rsidP="00C44079">
      <w:pPr>
        <w:pStyle w:val="NoSpacing"/>
        <w:rPr>
          <w:rFonts w:cs="Times New Roman"/>
          <w:szCs w:val="24"/>
        </w:rPr>
      </w:pPr>
    </w:p>
    <w:p w14:paraId="0DC855CE" w14:textId="77777777" w:rsidR="00C44079" w:rsidRDefault="00C44079" w:rsidP="00C44079">
      <w:pPr>
        <w:pStyle w:val="NoSpacing"/>
        <w:rPr>
          <w:rFonts w:cs="Times New Roman"/>
          <w:szCs w:val="24"/>
        </w:rPr>
      </w:pPr>
    </w:p>
    <w:p w14:paraId="599088E4" w14:textId="77777777" w:rsidR="00C44079" w:rsidRDefault="00C44079" w:rsidP="00C440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2024</w:t>
      </w:r>
    </w:p>
    <w:p w14:paraId="762887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5C40F" w14:textId="77777777" w:rsidR="00C44079" w:rsidRDefault="00C44079" w:rsidP="009139A6">
      <w:r>
        <w:separator/>
      </w:r>
    </w:p>
  </w:endnote>
  <w:endnote w:type="continuationSeparator" w:id="0">
    <w:p w14:paraId="06ECC2BA" w14:textId="77777777" w:rsidR="00C44079" w:rsidRDefault="00C440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6D0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4C8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F60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1ED2C" w14:textId="77777777" w:rsidR="00C44079" w:rsidRDefault="00C44079" w:rsidP="009139A6">
      <w:r>
        <w:separator/>
      </w:r>
    </w:p>
  </w:footnote>
  <w:footnote w:type="continuationSeparator" w:id="0">
    <w:p w14:paraId="3C812BBB" w14:textId="77777777" w:rsidR="00C44079" w:rsidRDefault="00C440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2F4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FD0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A74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79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4407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9895E"/>
  <w15:chartTrackingRefBased/>
  <w15:docId w15:val="{A6BF36B1-BEC6-4A13-8D05-BEEF3F06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40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2024-05-27T18:45:00Z</dcterms:created>
  <dcterms:modified xsi:type="dcterms:W3CDTF">2024-05-27T18:46:00Z</dcterms:modified>
</cp:coreProperties>
</file>