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4E2851" w14:textId="49911A7C" w:rsidR="00115038" w:rsidRDefault="00DC0284" w:rsidP="00E71FC3">
      <w:pPr>
        <w:pStyle w:val="NoSpacing"/>
      </w:pPr>
      <w:r>
        <w:rPr>
          <w:u w:val="single"/>
        </w:rPr>
        <w:t>John CROCHARD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14:paraId="5EB1D81E" w14:textId="0143A507" w:rsidR="00DC0284" w:rsidRDefault="00DC0284" w:rsidP="00E71FC3">
      <w:pPr>
        <w:pStyle w:val="NoSpacing"/>
      </w:pPr>
      <w:r>
        <w:t>Smith.</w:t>
      </w:r>
    </w:p>
    <w:p w14:paraId="1B1EB4EB" w14:textId="040F57C5" w:rsidR="00DC0284" w:rsidRDefault="00DC0284" w:rsidP="00E71FC3">
      <w:pPr>
        <w:pStyle w:val="NoSpacing"/>
      </w:pPr>
    </w:p>
    <w:p w14:paraId="5BA6C89D" w14:textId="2874471F" w:rsidR="00DC0284" w:rsidRDefault="00DC0284" w:rsidP="00E71FC3">
      <w:pPr>
        <w:pStyle w:val="NoSpacing"/>
      </w:pPr>
    </w:p>
    <w:p w14:paraId="0FD928D6" w14:textId="7E9936BD" w:rsidR="00115038" w:rsidRDefault="00115038" w:rsidP="00E71FC3">
      <w:pPr>
        <w:pStyle w:val="NoSpacing"/>
      </w:pPr>
      <w:r>
        <w:t>13 May1477</w:t>
      </w:r>
      <w:r>
        <w:tab/>
        <w:t xml:space="preserve">He and Stephen </w:t>
      </w:r>
      <w:proofErr w:type="spellStart"/>
      <w:r>
        <w:t>Clampard</w:t>
      </w:r>
      <w:proofErr w:type="spellEnd"/>
      <w:r>
        <w:t xml:space="preserve">(q.v.) were appointed jointly to the </w:t>
      </w:r>
      <w:proofErr w:type="gramStart"/>
      <w:r>
        <w:t>office</w:t>
      </w:r>
      <w:proofErr w:type="gramEnd"/>
    </w:p>
    <w:p w14:paraId="56D5F069" w14:textId="09F38F72" w:rsidR="00115038" w:rsidRDefault="00115038" w:rsidP="00E71FC3">
      <w:pPr>
        <w:pStyle w:val="NoSpacing"/>
      </w:pPr>
      <w:r>
        <w:tab/>
      </w:r>
      <w:r>
        <w:tab/>
        <w:t xml:space="preserve">of Chief Smith in the Tower of London, with 8d a day </w:t>
      </w:r>
      <w:proofErr w:type="gramStart"/>
      <w:r>
        <w:t>wages</w:t>
      </w:r>
      <w:proofErr w:type="gramEnd"/>
      <w:r>
        <w:t>.</w:t>
      </w:r>
    </w:p>
    <w:p w14:paraId="5FD2CED8" w14:textId="0993EE82" w:rsidR="00115038" w:rsidRDefault="00115038" w:rsidP="00E71FC3">
      <w:pPr>
        <w:pStyle w:val="NoSpacing"/>
      </w:pPr>
      <w:r>
        <w:tab/>
      </w:r>
      <w:r>
        <w:tab/>
        <w:t>(C.P.R. 1476-85 p.27)</w:t>
      </w:r>
    </w:p>
    <w:p w14:paraId="0B31B3EB" w14:textId="623252F4" w:rsidR="00115038" w:rsidRDefault="00115038" w:rsidP="00E71FC3">
      <w:pPr>
        <w:pStyle w:val="NoSpacing"/>
      </w:pPr>
      <w:r>
        <w:t xml:space="preserve">       1483/4</w:t>
      </w:r>
      <w:r>
        <w:tab/>
        <w:t>He was granted 8d a day, as Master Smith. (</w:t>
      </w:r>
      <w:proofErr w:type="spellStart"/>
      <w:r>
        <w:t>Harl</w:t>
      </w:r>
      <w:proofErr w:type="spellEnd"/>
      <w:r>
        <w:t xml:space="preserve">. 433 </w:t>
      </w:r>
      <w:proofErr w:type="spellStart"/>
      <w:proofErr w:type="gramStart"/>
      <w:r>
        <w:t>vol.I</w:t>
      </w:r>
      <w:proofErr w:type="spellEnd"/>
      <w:proofErr w:type="gramEnd"/>
      <w:r>
        <w:t xml:space="preserve"> p.152)</w:t>
      </w:r>
    </w:p>
    <w:p w14:paraId="3FA54377" w14:textId="236A0375" w:rsidR="00115038" w:rsidRPr="00115038" w:rsidRDefault="00115038" w:rsidP="00E71FC3">
      <w:pPr>
        <w:pStyle w:val="NoSpacing"/>
      </w:pPr>
      <w:r>
        <w:tab/>
      </w:r>
      <w:r>
        <w:tab/>
        <w:t>[see above]</w:t>
      </w:r>
    </w:p>
    <w:p w14:paraId="30A01426" w14:textId="729277D7" w:rsidR="00DC0284" w:rsidRDefault="00DC0284" w:rsidP="00E71FC3">
      <w:pPr>
        <w:pStyle w:val="NoSpacing"/>
      </w:pPr>
      <w:r>
        <w:t xml:space="preserve">  9 Mar.1484</w:t>
      </w:r>
      <w:r>
        <w:tab/>
        <w:t>He was appointed Chief Smith in the Tower of London.</w:t>
      </w:r>
    </w:p>
    <w:p w14:paraId="780C678A" w14:textId="2B0C7A61" w:rsidR="00DC0284" w:rsidRDefault="00DC0284" w:rsidP="00E71FC3">
      <w:pPr>
        <w:pStyle w:val="NoSpacing"/>
      </w:pPr>
      <w:r>
        <w:tab/>
      </w:r>
      <w:r>
        <w:tab/>
        <w:t>(C.P.R. 1476-85 p.383)</w:t>
      </w:r>
    </w:p>
    <w:p w14:paraId="18BF99A8" w14:textId="09768146" w:rsidR="00DC0284" w:rsidRDefault="00DC0284" w:rsidP="00E71FC3">
      <w:pPr>
        <w:pStyle w:val="NoSpacing"/>
      </w:pPr>
    </w:p>
    <w:p w14:paraId="224A1999" w14:textId="0FC4BAC8" w:rsidR="00DC0284" w:rsidRDefault="00DC0284" w:rsidP="00E71FC3">
      <w:pPr>
        <w:pStyle w:val="NoSpacing"/>
      </w:pPr>
    </w:p>
    <w:p w14:paraId="093E46FA" w14:textId="35136E68" w:rsidR="00DC0284" w:rsidRDefault="00DC0284" w:rsidP="00E71FC3">
      <w:pPr>
        <w:pStyle w:val="NoSpacing"/>
      </w:pPr>
      <w:r>
        <w:t>28 June 2018</w:t>
      </w:r>
    </w:p>
    <w:p w14:paraId="457F4986" w14:textId="36C5D509" w:rsidR="00115038" w:rsidRPr="00DC0284" w:rsidRDefault="00115038" w:rsidP="00E71FC3">
      <w:pPr>
        <w:pStyle w:val="NoSpacing"/>
      </w:pPr>
      <w:r>
        <w:t xml:space="preserve">  2 April 2021</w:t>
      </w:r>
    </w:p>
    <w:sectPr w:rsidR="00115038" w:rsidRPr="00DC02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E91F1B" w14:textId="77777777" w:rsidR="00115038" w:rsidRDefault="00115038" w:rsidP="00E71FC3">
      <w:pPr>
        <w:spacing w:after="0" w:line="240" w:lineRule="auto"/>
      </w:pPr>
      <w:r>
        <w:separator/>
      </w:r>
    </w:p>
  </w:endnote>
  <w:endnote w:type="continuationSeparator" w:id="0">
    <w:p w14:paraId="4A68FDF8" w14:textId="77777777" w:rsidR="00115038" w:rsidRDefault="001150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DFD4AB" w14:textId="77777777" w:rsidR="00115038" w:rsidRPr="00E71FC3" w:rsidRDefault="00115038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6D8053" w14:textId="77777777" w:rsidR="00115038" w:rsidRDefault="00115038" w:rsidP="00E71FC3">
      <w:pPr>
        <w:spacing w:after="0" w:line="240" w:lineRule="auto"/>
      </w:pPr>
      <w:r>
        <w:separator/>
      </w:r>
    </w:p>
  </w:footnote>
  <w:footnote w:type="continuationSeparator" w:id="0">
    <w:p w14:paraId="323C8EC7" w14:textId="77777777" w:rsidR="00115038" w:rsidRDefault="001150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284"/>
    <w:rsid w:val="00115038"/>
    <w:rsid w:val="001A7C09"/>
    <w:rsid w:val="002E1D24"/>
    <w:rsid w:val="00577BD5"/>
    <w:rsid w:val="00656CBA"/>
    <w:rsid w:val="006A1F77"/>
    <w:rsid w:val="00733BE7"/>
    <w:rsid w:val="00AB52E8"/>
    <w:rsid w:val="00B16D3F"/>
    <w:rsid w:val="00BB41AC"/>
    <w:rsid w:val="00DC02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BAF3C"/>
  <w15:chartTrackingRefBased/>
  <w15:docId w15:val="{221CF507-5B54-48A8-88D2-8F3646144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17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cp:lastPrinted>2021-04-02T16:02:00Z</cp:lastPrinted>
  <dcterms:created xsi:type="dcterms:W3CDTF">2018-06-28T10:59:00Z</dcterms:created>
  <dcterms:modified xsi:type="dcterms:W3CDTF">2021-04-02T16:05:00Z</dcterms:modified>
</cp:coreProperties>
</file>