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49090" w14:textId="77777777" w:rsidR="008829FC" w:rsidRDefault="008829FC" w:rsidP="008829FC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Hugh CROBBNYNG</w:t>
      </w:r>
      <w:r>
        <w:rPr>
          <w:rFonts w:cs="Times New Roman"/>
        </w:rPr>
        <w:t xml:space="preserve">       (fl.1433-35)</w:t>
      </w:r>
    </w:p>
    <w:p w14:paraId="68AAA44D" w14:textId="77777777" w:rsidR="008829FC" w:rsidRDefault="008829FC" w:rsidP="008829FC">
      <w:pPr>
        <w:pStyle w:val="NoSpacing"/>
        <w:rPr>
          <w:rFonts w:cs="Times New Roman"/>
        </w:rPr>
      </w:pPr>
      <w:r>
        <w:rPr>
          <w:rFonts w:cs="Times New Roman"/>
        </w:rPr>
        <w:t>Rector of Harvington, Worcestershire.</w:t>
      </w:r>
    </w:p>
    <w:p w14:paraId="756DFC74" w14:textId="77777777" w:rsidR="008829FC" w:rsidRDefault="008829FC" w:rsidP="008829FC">
      <w:pPr>
        <w:pStyle w:val="NoSpacing"/>
        <w:rPr>
          <w:rFonts w:cs="Times New Roman"/>
        </w:rPr>
      </w:pPr>
    </w:p>
    <w:p w14:paraId="177AF038" w14:textId="77777777" w:rsidR="008829FC" w:rsidRDefault="008829FC" w:rsidP="008829FC">
      <w:pPr>
        <w:pStyle w:val="NoSpacing"/>
        <w:rPr>
          <w:rFonts w:cs="Times New Roman"/>
        </w:rPr>
      </w:pPr>
    </w:p>
    <w:p w14:paraId="625E5468" w14:textId="77777777" w:rsidR="008829FC" w:rsidRDefault="008829FC" w:rsidP="008829FC">
      <w:pPr>
        <w:pStyle w:val="NoSpacing"/>
        <w:rPr>
          <w:rFonts w:cs="Times New Roman"/>
        </w:rPr>
      </w:pPr>
      <w:r>
        <w:rPr>
          <w:rFonts w:cs="Times New Roman"/>
        </w:rPr>
        <w:t xml:space="preserve">       1433-35</w:t>
      </w:r>
      <w:r>
        <w:rPr>
          <w:rFonts w:cs="Times New Roman"/>
        </w:rPr>
        <w:tab/>
        <w:t>He was Rector.</w:t>
      </w:r>
    </w:p>
    <w:p w14:paraId="57D8FF3C" w14:textId="77777777" w:rsidR="008829FC" w:rsidRDefault="008829FC" w:rsidP="008829FC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634414">
          <w:rPr>
            <w:rStyle w:val="Hyperlink"/>
            <w:rFonts w:cs="Times New Roman"/>
          </w:rPr>
          <w:t>www.harvington-history.ork.uk/rectors.htm</w:t>
        </w:r>
      </w:hyperlink>
      <w:r>
        <w:rPr>
          <w:rFonts w:cs="Times New Roman"/>
        </w:rPr>
        <w:t xml:space="preserve"> )</w:t>
      </w:r>
    </w:p>
    <w:p w14:paraId="3AC47864" w14:textId="77777777" w:rsidR="008829FC" w:rsidRDefault="008829FC" w:rsidP="008829FC">
      <w:pPr>
        <w:pStyle w:val="NoSpacing"/>
        <w:rPr>
          <w:rFonts w:cs="Times New Roman"/>
        </w:rPr>
      </w:pPr>
    </w:p>
    <w:p w14:paraId="1E4B54C5" w14:textId="77777777" w:rsidR="008829FC" w:rsidRDefault="008829FC" w:rsidP="008829FC">
      <w:pPr>
        <w:pStyle w:val="NoSpacing"/>
        <w:rPr>
          <w:rFonts w:cs="Times New Roman"/>
        </w:rPr>
      </w:pPr>
    </w:p>
    <w:p w14:paraId="4AFFC522" w14:textId="77777777" w:rsidR="008829FC" w:rsidRDefault="008829FC" w:rsidP="008829FC">
      <w:pPr>
        <w:pStyle w:val="NoSpacing"/>
        <w:rPr>
          <w:rFonts w:cs="Times New Roman"/>
        </w:rPr>
      </w:pPr>
      <w:r>
        <w:rPr>
          <w:rFonts w:cs="Times New Roman"/>
        </w:rPr>
        <w:t>16 May 2026</w:t>
      </w:r>
    </w:p>
    <w:p w14:paraId="5A987A1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CB3A2" w14:textId="77777777" w:rsidR="00A86D68" w:rsidRDefault="00A86D68" w:rsidP="00086E2C">
      <w:pPr>
        <w:spacing w:after="0" w:line="240" w:lineRule="auto"/>
      </w:pPr>
      <w:r>
        <w:separator/>
      </w:r>
    </w:p>
  </w:endnote>
  <w:endnote w:type="continuationSeparator" w:id="0">
    <w:p w14:paraId="07C4C233" w14:textId="77777777" w:rsidR="00A86D68" w:rsidRDefault="00A86D6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7B19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C2DF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2271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E3AF0" w14:textId="77777777" w:rsidR="00A86D68" w:rsidRDefault="00A86D68" w:rsidP="00086E2C">
      <w:pPr>
        <w:spacing w:after="0" w:line="240" w:lineRule="auto"/>
      </w:pPr>
      <w:r>
        <w:separator/>
      </w:r>
    </w:p>
  </w:footnote>
  <w:footnote w:type="continuationSeparator" w:id="0">
    <w:p w14:paraId="23619398" w14:textId="77777777" w:rsidR="00A86D68" w:rsidRDefault="00A86D6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DF4C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4950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775E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9FC"/>
    <w:rsid w:val="00086E2C"/>
    <w:rsid w:val="000A2E7A"/>
    <w:rsid w:val="002244B7"/>
    <w:rsid w:val="00314D94"/>
    <w:rsid w:val="005435B9"/>
    <w:rsid w:val="00617568"/>
    <w:rsid w:val="006E68FA"/>
    <w:rsid w:val="008829FC"/>
    <w:rsid w:val="008E56AD"/>
    <w:rsid w:val="00A86D68"/>
    <w:rsid w:val="00AF65CA"/>
    <w:rsid w:val="00E42F0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FEB06"/>
  <w15:chartTrackingRefBased/>
  <w15:docId w15:val="{4FDB60BE-AF4F-4D06-8FC2-39B35FA39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8829F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arvington-history.ork.uk/rectors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2026-05-16T20:40:00Z</dcterms:created>
  <dcterms:modified xsi:type="dcterms:W3CDTF">2026-05-16T20:40:00Z</dcterms:modified>
</cp:coreProperties>
</file>