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D9D30" w14:textId="77777777" w:rsidR="00061C40" w:rsidRDefault="00061C40" w:rsidP="00061C40">
      <w:pPr>
        <w:pStyle w:val="NoSpacing"/>
      </w:pPr>
      <w:r>
        <w:rPr>
          <w:u w:val="single"/>
        </w:rPr>
        <w:t>Christopher CRISTAWE</w:t>
      </w:r>
      <w:r>
        <w:t xml:space="preserve">          (fl.1469)</w:t>
      </w:r>
    </w:p>
    <w:p w14:paraId="27641122" w14:textId="77777777" w:rsidR="00061C40" w:rsidRDefault="00061C40" w:rsidP="00061C40">
      <w:pPr>
        <w:pStyle w:val="NoSpacing"/>
      </w:pPr>
      <w:r>
        <w:t xml:space="preserve">of </w:t>
      </w:r>
      <w:proofErr w:type="spellStart"/>
      <w:r>
        <w:t>St.Sidwell</w:t>
      </w:r>
      <w:proofErr w:type="spellEnd"/>
      <w:r>
        <w:t>, Exeter. Brewer.</w:t>
      </w:r>
    </w:p>
    <w:p w14:paraId="44F1FEE6" w14:textId="77777777" w:rsidR="00061C40" w:rsidRDefault="00061C40" w:rsidP="00061C40">
      <w:pPr>
        <w:pStyle w:val="NoSpacing"/>
      </w:pPr>
    </w:p>
    <w:p w14:paraId="12CC8437" w14:textId="77777777" w:rsidR="00061C40" w:rsidRDefault="00061C40" w:rsidP="00061C40">
      <w:pPr>
        <w:pStyle w:val="NoSpacing"/>
      </w:pPr>
    </w:p>
    <w:p w14:paraId="4AF8F078" w14:textId="77777777" w:rsidR="00061C40" w:rsidRDefault="00061C40" w:rsidP="00061C40">
      <w:pPr>
        <w:pStyle w:val="NoSpacing"/>
      </w:pPr>
      <w:r>
        <w:tab/>
        <w:t>1469</w:t>
      </w:r>
      <w:r>
        <w:tab/>
        <w:t xml:space="preserve">Richard Geffay of Sidwell(q.v.) brought a plaint of trespass and </w:t>
      </w:r>
    </w:p>
    <w:p w14:paraId="4B2E182A" w14:textId="77777777" w:rsidR="00061C40" w:rsidRDefault="00061C40" w:rsidP="00061C40">
      <w:pPr>
        <w:pStyle w:val="NoSpacing"/>
      </w:pPr>
      <w:r>
        <w:tab/>
      </w:r>
      <w:r>
        <w:tab/>
        <w:t>conspiracy against him and 7 others.</w:t>
      </w:r>
    </w:p>
    <w:p w14:paraId="4261E4AA" w14:textId="77777777" w:rsidR="00061C40" w:rsidRDefault="00061C40" w:rsidP="00061C40">
      <w:pPr>
        <w:pStyle w:val="NoSpacing"/>
        <w:rPr>
          <w:rFonts w:cs="Times New Roman"/>
          <w:szCs w:val="24"/>
          <w:lang w:val="en-GB"/>
        </w:rPr>
      </w:pPr>
      <w:r>
        <w:tab/>
      </w:r>
      <w:r>
        <w:tab/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08E2CB1" w14:textId="77777777" w:rsidR="00061C40" w:rsidRDefault="00061C40" w:rsidP="00061C40">
      <w:pPr>
        <w:pStyle w:val="NoSpacing"/>
        <w:rPr>
          <w:rFonts w:cs="Times New Roman"/>
          <w:szCs w:val="24"/>
          <w:lang w:val="en-GB"/>
        </w:rPr>
      </w:pPr>
    </w:p>
    <w:p w14:paraId="29556176" w14:textId="77777777" w:rsidR="00061C40" w:rsidRDefault="00061C40" w:rsidP="00061C40">
      <w:pPr>
        <w:pStyle w:val="NoSpacing"/>
        <w:rPr>
          <w:rFonts w:cs="Times New Roman"/>
          <w:szCs w:val="24"/>
          <w:lang w:val="en-GB"/>
        </w:rPr>
      </w:pPr>
    </w:p>
    <w:p w14:paraId="4B88B991" w14:textId="77777777" w:rsidR="00061C40" w:rsidRDefault="00061C40" w:rsidP="00061C40">
      <w:pPr>
        <w:pStyle w:val="NoSpacing"/>
      </w:pPr>
      <w:r>
        <w:t>29 January 2026</w:t>
      </w:r>
    </w:p>
    <w:p w14:paraId="764461A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F1003" w14:textId="77777777" w:rsidR="00A5028A" w:rsidRDefault="00A5028A" w:rsidP="00086E2C">
      <w:pPr>
        <w:spacing w:after="0" w:line="240" w:lineRule="auto"/>
      </w:pPr>
      <w:r>
        <w:separator/>
      </w:r>
    </w:p>
  </w:endnote>
  <w:endnote w:type="continuationSeparator" w:id="0">
    <w:p w14:paraId="4CB899DB" w14:textId="77777777" w:rsidR="00A5028A" w:rsidRDefault="00A5028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0010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6E8C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F281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B7B29" w14:textId="77777777" w:rsidR="00A5028A" w:rsidRDefault="00A5028A" w:rsidP="00086E2C">
      <w:pPr>
        <w:spacing w:after="0" w:line="240" w:lineRule="auto"/>
      </w:pPr>
      <w:r>
        <w:separator/>
      </w:r>
    </w:p>
  </w:footnote>
  <w:footnote w:type="continuationSeparator" w:id="0">
    <w:p w14:paraId="7EBC46EF" w14:textId="77777777" w:rsidR="00A5028A" w:rsidRDefault="00A5028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6493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BB4F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11C9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C40"/>
    <w:rsid w:val="00061C40"/>
    <w:rsid w:val="00086E2C"/>
    <w:rsid w:val="000A2E7A"/>
    <w:rsid w:val="00180228"/>
    <w:rsid w:val="002244B7"/>
    <w:rsid w:val="00314D94"/>
    <w:rsid w:val="00617568"/>
    <w:rsid w:val="006E68FA"/>
    <w:rsid w:val="00A5028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E937F"/>
  <w15:chartTrackingRefBased/>
  <w15:docId w15:val="{58B35234-08FB-405F-8C10-7466E6838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61C40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61C4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30</Words>
  <Characters>199</Characters>
  <Application>Microsoft Office Word</Application>
  <DocSecurity>0</DocSecurity>
  <Lines>10</Lines>
  <Paragraphs>6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2026-01-30T22:54:00Z</dcterms:created>
  <dcterms:modified xsi:type="dcterms:W3CDTF">2026-01-30T22:56:00Z</dcterms:modified>
</cp:coreProperties>
</file>