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03AF3" w14:textId="77777777" w:rsidR="009B189B" w:rsidRDefault="009B189B" w:rsidP="009B189B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Christopher CRISAWE</w:t>
      </w:r>
      <w:r>
        <w:rPr>
          <w:rFonts w:cs="Times New Roman"/>
          <w:szCs w:val="24"/>
          <w:lang w:val="en-GB"/>
        </w:rPr>
        <w:t xml:space="preserve">        (fl.1468)</w:t>
      </w:r>
    </w:p>
    <w:p w14:paraId="3CF24841" w14:textId="77777777" w:rsidR="009B189B" w:rsidRDefault="009B189B" w:rsidP="009B189B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Exeter. Brewer.</w:t>
      </w:r>
    </w:p>
    <w:p w14:paraId="35CAC67F" w14:textId="77777777" w:rsidR="009B189B" w:rsidRDefault="009B189B" w:rsidP="009B189B">
      <w:pPr>
        <w:pStyle w:val="NoSpacing"/>
        <w:rPr>
          <w:rFonts w:cs="Times New Roman"/>
          <w:szCs w:val="24"/>
          <w:lang w:val="en-GB"/>
        </w:rPr>
      </w:pPr>
    </w:p>
    <w:p w14:paraId="3F2DCAA8" w14:textId="77777777" w:rsidR="009B189B" w:rsidRDefault="009B189B" w:rsidP="009B189B">
      <w:pPr>
        <w:pStyle w:val="NoSpacing"/>
        <w:rPr>
          <w:rFonts w:cs="Times New Roman"/>
          <w:szCs w:val="24"/>
          <w:lang w:val="en-GB"/>
        </w:rPr>
      </w:pPr>
    </w:p>
    <w:p w14:paraId="5AC464AC" w14:textId="77777777" w:rsidR="009B189B" w:rsidRDefault="009B189B" w:rsidP="009B189B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1468</w:t>
      </w:r>
      <w:r>
        <w:rPr>
          <w:rFonts w:cs="Times New Roman"/>
          <w:szCs w:val="24"/>
          <w:lang w:val="en-GB"/>
        </w:rPr>
        <w:tab/>
        <w:t xml:space="preserve">Ralph </w:t>
      </w:r>
      <w:proofErr w:type="spellStart"/>
      <w:r>
        <w:rPr>
          <w:rFonts w:cs="Times New Roman"/>
          <w:szCs w:val="24"/>
          <w:lang w:val="en-GB"/>
        </w:rPr>
        <w:t>Gefferay</w:t>
      </w:r>
      <w:proofErr w:type="spellEnd"/>
      <w:r>
        <w:rPr>
          <w:rFonts w:cs="Times New Roman"/>
          <w:szCs w:val="24"/>
          <w:lang w:val="en-GB"/>
        </w:rPr>
        <w:t xml:space="preserve"> of Exeter, bowyer(q.v.), brought a plaint of trespass and</w:t>
      </w:r>
    </w:p>
    <w:p w14:paraId="3B570BED" w14:textId="77777777" w:rsidR="009B189B" w:rsidRDefault="009B189B" w:rsidP="009B189B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conspiracy against him and 8 others.</w:t>
      </w:r>
    </w:p>
    <w:p w14:paraId="15715D17" w14:textId="77777777" w:rsidR="009B189B" w:rsidRDefault="009B189B" w:rsidP="009B189B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3B0528">
          <w:rPr>
            <w:rStyle w:val="Hyperlink"/>
            <w:rFonts w:cs="Times New Roman"/>
            <w:szCs w:val="24"/>
            <w:lang w:val="en-GB"/>
          </w:rPr>
          <w:t>https://waalt.uh.edu/index.php/KB27/827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390CF49A" w14:textId="77777777" w:rsidR="009B189B" w:rsidRDefault="009B189B" w:rsidP="009B189B">
      <w:pPr>
        <w:pStyle w:val="NoSpacing"/>
        <w:rPr>
          <w:rFonts w:cs="Times New Roman"/>
          <w:szCs w:val="24"/>
          <w:lang w:val="en-GB"/>
        </w:rPr>
      </w:pPr>
    </w:p>
    <w:p w14:paraId="41108918" w14:textId="77777777" w:rsidR="009B189B" w:rsidRDefault="009B189B" w:rsidP="009B189B">
      <w:pPr>
        <w:pStyle w:val="NoSpacing"/>
        <w:rPr>
          <w:rFonts w:cs="Times New Roman"/>
          <w:szCs w:val="24"/>
          <w:lang w:val="en-GB"/>
        </w:rPr>
      </w:pPr>
    </w:p>
    <w:p w14:paraId="32682CB2" w14:textId="77777777" w:rsidR="009B189B" w:rsidRDefault="009B189B" w:rsidP="009B189B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23 January 2026</w:t>
      </w:r>
    </w:p>
    <w:p w14:paraId="0EA4FB7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606D1" w14:textId="77777777" w:rsidR="00200638" w:rsidRDefault="00200638" w:rsidP="00086E2C">
      <w:pPr>
        <w:spacing w:after="0" w:line="240" w:lineRule="auto"/>
      </w:pPr>
      <w:r>
        <w:separator/>
      </w:r>
    </w:p>
  </w:endnote>
  <w:endnote w:type="continuationSeparator" w:id="0">
    <w:p w14:paraId="1F23AC37" w14:textId="77777777" w:rsidR="00200638" w:rsidRDefault="0020063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901F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71F7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A765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125EC" w14:textId="77777777" w:rsidR="00200638" w:rsidRDefault="00200638" w:rsidP="00086E2C">
      <w:pPr>
        <w:spacing w:after="0" w:line="240" w:lineRule="auto"/>
      </w:pPr>
      <w:r>
        <w:separator/>
      </w:r>
    </w:p>
  </w:footnote>
  <w:footnote w:type="continuationSeparator" w:id="0">
    <w:p w14:paraId="136F61DF" w14:textId="77777777" w:rsidR="00200638" w:rsidRDefault="0020063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76D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0BBE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3F77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89B"/>
    <w:rsid w:val="00086E2C"/>
    <w:rsid w:val="000A2E7A"/>
    <w:rsid w:val="00200638"/>
    <w:rsid w:val="002244B7"/>
    <w:rsid w:val="00314D94"/>
    <w:rsid w:val="00617568"/>
    <w:rsid w:val="006E68FA"/>
    <w:rsid w:val="009B189B"/>
    <w:rsid w:val="00EB02D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84F7A"/>
  <w15:chartTrackingRefBased/>
  <w15:docId w15:val="{02F53202-9D4C-4374-9A30-95AD846DA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B189B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9B189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2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35</Words>
  <Characters>261</Characters>
  <Application>Microsoft Office Word</Application>
  <DocSecurity>0</DocSecurity>
  <Lines>16</Lines>
  <Paragraphs>9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2026-01-24T00:09:00Z</dcterms:created>
  <dcterms:modified xsi:type="dcterms:W3CDTF">2026-01-24T00:09:00Z</dcterms:modified>
</cp:coreProperties>
</file>