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78599" w14:textId="77777777" w:rsidR="006F7135" w:rsidRDefault="006F7135" w:rsidP="006F71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Christopher CREYPOLYNG</w:t>
      </w:r>
      <w:r>
        <w:rPr>
          <w:rFonts w:ascii="Times New Roman" w:hAnsi="Times New Roman" w:cs="Times New Roman"/>
        </w:rPr>
        <w:t xml:space="preserve">      (fl.1483)</w:t>
      </w:r>
    </w:p>
    <w:p w14:paraId="037D04CB" w14:textId="77777777" w:rsidR="006F7135" w:rsidRDefault="006F7135" w:rsidP="006F7135">
      <w:pPr>
        <w:rPr>
          <w:rFonts w:ascii="Times New Roman" w:hAnsi="Times New Roman" w:cs="Times New Roman"/>
        </w:rPr>
      </w:pPr>
    </w:p>
    <w:p w14:paraId="6E2D9AC9" w14:textId="77777777" w:rsidR="006F7135" w:rsidRDefault="006F7135" w:rsidP="006F7135">
      <w:pPr>
        <w:rPr>
          <w:rFonts w:ascii="Times New Roman" w:hAnsi="Times New Roman" w:cs="Times New Roman"/>
        </w:rPr>
      </w:pPr>
    </w:p>
    <w:p w14:paraId="66981651" w14:textId="77777777" w:rsidR="006F7135" w:rsidRDefault="006F7135" w:rsidP="006F71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account as receiver against John </w:t>
      </w:r>
      <w:proofErr w:type="spellStart"/>
      <w:r>
        <w:rPr>
          <w:rFonts w:ascii="Times New Roman" w:hAnsi="Times New Roman" w:cs="Times New Roman"/>
        </w:rPr>
        <w:t>Nappet</w:t>
      </w:r>
      <w:proofErr w:type="spellEnd"/>
      <w:r>
        <w:rPr>
          <w:rFonts w:ascii="Times New Roman" w:hAnsi="Times New Roman" w:cs="Times New Roman"/>
        </w:rPr>
        <w:t xml:space="preserve"> of York,</w:t>
      </w:r>
    </w:p>
    <w:p w14:paraId="739D00A8" w14:textId="77777777" w:rsidR="006F7135" w:rsidRDefault="006F7135" w:rsidP="006F71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merchant(q.v.).</w:t>
      </w:r>
    </w:p>
    <w:p w14:paraId="692F2810" w14:textId="77777777" w:rsidR="006F7135" w:rsidRDefault="006F7135" w:rsidP="006F71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5120D18B" w14:textId="77777777" w:rsidR="006F7135" w:rsidRDefault="006F7135" w:rsidP="006F7135">
      <w:pPr>
        <w:rPr>
          <w:rFonts w:ascii="Times New Roman" w:hAnsi="Times New Roman" w:cs="Times New Roman"/>
        </w:rPr>
      </w:pPr>
    </w:p>
    <w:p w14:paraId="73139244" w14:textId="77777777" w:rsidR="006F7135" w:rsidRDefault="006F7135" w:rsidP="006F7135">
      <w:pPr>
        <w:rPr>
          <w:rFonts w:ascii="Times New Roman" w:hAnsi="Times New Roman" w:cs="Times New Roman"/>
        </w:rPr>
      </w:pPr>
    </w:p>
    <w:p w14:paraId="50DF3390" w14:textId="77777777" w:rsidR="006F7135" w:rsidRDefault="006F7135" w:rsidP="006F71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October 2019</w:t>
      </w:r>
    </w:p>
    <w:p w14:paraId="488FF1BE" w14:textId="77777777" w:rsidR="006B2F86" w:rsidRPr="00E71FC3" w:rsidRDefault="006F713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F37B02" w14:textId="77777777" w:rsidR="006F7135" w:rsidRDefault="006F7135" w:rsidP="00E71FC3">
      <w:r>
        <w:separator/>
      </w:r>
    </w:p>
  </w:endnote>
  <w:endnote w:type="continuationSeparator" w:id="0">
    <w:p w14:paraId="5A65F16E" w14:textId="77777777" w:rsidR="006F7135" w:rsidRDefault="006F713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C46D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39DE37" w14:textId="77777777" w:rsidR="006F7135" w:rsidRDefault="006F7135" w:rsidP="00E71FC3">
      <w:r>
        <w:separator/>
      </w:r>
    </w:p>
  </w:footnote>
  <w:footnote w:type="continuationSeparator" w:id="0">
    <w:p w14:paraId="576160CC" w14:textId="77777777" w:rsidR="006F7135" w:rsidRDefault="006F713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135"/>
    <w:rsid w:val="001A7C09"/>
    <w:rsid w:val="00577BD5"/>
    <w:rsid w:val="00656CBA"/>
    <w:rsid w:val="006A1F77"/>
    <w:rsid w:val="006F7135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DFBC1"/>
  <w15:chartTrackingRefBased/>
  <w15:docId w15:val="{04027676-8C98-4E55-A3CB-7C372239F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F713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2019-11-02T20:26:00Z</dcterms:created>
  <dcterms:modified xsi:type="dcterms:W3CDTF">2019-11-02T20:26:00Z</dcterms:modified>
</cp:coreProperties>
</file>