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1E586" w14:textId="77777777" w:rsidR="00C578EF" w:rsidRDefault="00C578EF" w:rsidP="00C578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CREYL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49EF3DDD" w14:textId="77777777" w:rsidR="00C578EF" w:rsidRDefault="00C578EF" w:rsidP="00C578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Lincolnshire.</w:t>
      </w:r>
    </w:p>
    <w:p w14:paraId="7A252E9C" w14:textId="77777777" w:rsidR="00C578EF" w:rsidRDefault="00C578EF" w:rsidP="00C578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7A0304" w14:textId="77777777" w:rsidR="00C578EF" w:rsidRDefault="00C578EF" w:rsidP="00C578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D2A379" w14:textId="77777777" w:rsidR="00C578EF" w:rsidRDefault="00C578EF" w:rsidP="00C578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Jun.</w:t>
      </w:r>
      <w:r>
        <w:rPr>
          <w:rFonts w:ascii="Times New Roman" w:hAnsi="Times New Roman" w:cs="Times New Roman"/>
          <w:sz w:val="24"/>
          <w:szCs w:val="24"/>
        </w:rPr>
        <w:tab/>
        <w:t>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in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Lincoln into lands </w:t>
      </w:r>
    </w:p>
    <w:p w14:paraId="59D6058A" w14:textId="77777777" w:rsidR="00C578EF" w:rsidRDefault="00C578EF" w:rsidP="00C578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Deincourt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29F5BE6" w14:textId="77777777" w:rsidR="00C578EF" w:rsidRDefault="00C578EF" w:rsidP="00C578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C5FF4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19-70)</w:t>
      </w:r>
    </w:p>
    <w:p w14:paraId="36953516" w14:textId="77777777" w:rsidR="00C578EF" w:rsidRDefault="00C578EF" w:rsidP="00C578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225F1E" w14:textId="77777777" w:rsidR="00C578EF" w:rsidRDefault="00C578EF" w:rsidP="00C578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A7CF5F" w14:textId="77777777" w:rsidR="00C578EF" w:rsidRPr="008F1E09" w:rsidRDefault="00C578EF" w:rsidP="00C578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 March 2022 </w:t>
      </w:r>
    </w:p>
    <w:p w14:paraId="3851BFDF" w14:textId="5ACB68AB" w:rsidR="00BA00AB" w:rsidRPr="00C578EF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C578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6350A" w14:textId="77777777" w:rsidR="00C578EF" w:rsidRDefault="00C578EF" w:rsidP="009139A6">
      <w:r>
        <w:separator/>
      </w:r>
    </w:p>
  </w:endnote>
  <w:endnote w:type="continuationSeparator" w:id="0">
    <w:p w14:paraId="36F57399" w14:textId="77777777" w:rsidR="00C578EF" w:rsidRDefault="00C578E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E59B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5BC9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09AF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A9D5D" w14:textId="77777777" w:rsidR="00C578EF" w:rsidRDefault="00C578EF" w:rsidP="009139A6">
      <w:r>
        <w:separator/>
      </w:r>
    </w:p>
  </w:footnote>
  <w:footnote w:type="continuationSeparator" w:id="0">
    <w:p w14:paraId="0DAA2C90" w14:textId="77777777" w:rsidR="00C578EF" w:rsidRDefault="00C578E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8F21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EA4B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A9B8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8E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578EF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483C3"/>
  <w15:chartTrackingRefBased/>
  <w15:docId w15:val="{7455A9D3-3C2A-43E2-BE67-9E392204D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578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2022-03-19T21:41:00Z</dcterms:created>
  <dcterms:modified xsi:type="dcterms:W3CDTF">2022-03-19T21:42:00Z</dcterms:modified>
</cp:coreProperties>
</file>