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CBC" w:rsidRDefault="00EA3CBC" w:rsidP="00EA3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CREYKE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EA3CBC" w:rsidRDefault="00EA3CBC" w:rsidP="00EA3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3CBC" w:rsidRDefault="00EA3CBC" w:rsidP="00EA3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3CBC" w:rsidRDefault="00EA3CBC" w:rsidP="00EA3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Westminster into</w:t>
      </w:r>
    </w:p>
    <w:p w:rsidR="00EA3CBC" w:rsidRDefault="00EA3CBC" w:rsidP="00EA3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Gabriell</w:t>
      </w:r>
      <w:proofErr w:type="spellEnd"/>
      <w:r>
        <w:rPr>
          <w:rFonts w:ascii="Times New Roman" w:hAnsi="Times New Roman" w:cs="Times New Roman"/>
          <w:sz w:val="24"/>
          <w:szCs w:val="24"/>
        </w:rPr>
        <w:t>, clerk(q.v.).</w:t>
      </w:r>
    </w:p>
    <w:p w:rsidR="00EA3CBC" w:rsidRDefault="00EA3CBC" w:rsidP="00EA3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44AF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21-160)</w:t>
      </w:r>
    </w:p>
    <w:p w:rsidR="00EA3CBC" w:rsidRDefault="00EA3CBC" w:rsidP="00EA3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3CBC" w:rsidRDefault="00EA3CBC" w:rsidP="00EA3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A3CBC" w:rsidRDefault="00EA3CBC" w:rsidP="00EA3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December 2015</w:t>
      </w:r>
      <w:bookmarkStart w:id="0" w:name="_GoBack"/>
      <w:bookmarkEnd w:id="0"/>
    </w:p>
    <w:sectPr w:rsidR="00DD5B8A" w:rsidRPr="00EA3C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CBC" w:rsidRDefault="00EA3CBC" w:rsidP="00564E3C">
      <w:pPr>
        <w:spacing w:after="0" w:line="240" w:lineRule="auto"/>
      </w:pPr>
      <w:r>
        <w:separator/>
      </w:r>
    </w:p>
  </w:endnote>
  <w:endnote w:type="continuationSeparator" w:id="0">
    <w:p w:rsidR="00EA3CBC" w:rsidRDefault="00EA3CB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A3CBC">
      <w:rPr>
        <w:rFonts w:ascii="Times New Roman" w:hAnsi="Times New Roman" w:cs="Times New Roman"/>
        <w:noProof/>
        <w:sz w:val="24"/>
        <w:szCs w:val="24"/>
      </w:rPr>
      <w:t>18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CBC" w:rsidRDefault="00EA3CBC" w:rsidP="00564E3C">
      <w:pPr>
        <w:spacing w:after="0" w:line="240" w:lineRule="auto"/>
      </w:pPr>
      <w:r>
        <w:separator/>
      </w:r>
    </w:p>
  </w:footnote>
  <w:footnote w:type="continuationSeparator" w:id="0">
    <w:p w:rsidR="00EA3CBC" w:rsidRDefault="00EA3CB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CBC"/>
    <w:rsid w:val="00372DC6"/>
    <w:rsid w:val="00564E3C"/>
    <w:rsid w:val="0064591D"/>
    <w:rsid w:val="00DD5B8A"/>
    <w:rsid w:val="00EA3CBC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C9B1C"/>
  <w15:chartTrackingRefBased/>
  <w15:docId w15:val="{6A3F6A29-CF4A-4D54-84BD-A2437DF1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A3C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2015-12-18T21:00:00Z</dcterms:created>
  <dcterms:modified xsi:type="dcterms:W3CDTF">2015-12-18T21:00:00Z</dcterms:modified>
</cp:coreProperties>
</file>