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CREYK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burgage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a tenement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Egremont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5BE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26EA6" w:rsidRDefault="00A26EA6" w:rsidP="00A26E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DD5B8A" w:rsidRPr="00A26E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EA6" w:rsidRDefault="00A26EA6" w:rsidP="00564E3C">
      <w:pPr>
        <w:spacing w:after="0" w:line="240" w:lineRule="auto"/>
      </w:pPr>
      <w:r>
        <w:separator/>
      </w:r>
    </w:p>
  </w:endnote>
  <w:endnote w:type="continuationSeparator" w:id="0">
    <w:p w:rsidR="00A26EA6" w:rsidRDefault="00A26EA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6EA6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EA6" w:rsidRDefault="00A26EA6" w:rsidP="00564E3C">
      <w:pPr>
        <w:spacing w:after="0" w:line="240" w:lineRule="auto"/>
      </w:pPr>
      <w:r>
        <w:separator/>
      </w:r>
    </w:p>
  </w:footnote>
  <w:footnote w:type="continuationSeparator" w:id="0">
    <w:p w:rsidR="00A26EA6" w:rsidRDefault="00A26EA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A6"/>
    <w:rsid w:val="00372DC6"/>
    <w:rsid w:val="00564E3C"/>
    <w:rsid w:val="0064591D"/>
    <w:rsid w:val="00A26EA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148F"/>
  <w15:chartTrackingRefBased/>
  <w15:docId w15:val="{8F40CE00-50A1-49EB-B157-60A2DFC0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26E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2015-10-24T20:03:00Z</dcterms:created>
  <dcterms:modified xsi:type="dcterms:W3CDTF">2015-10-24T20:04:00Z</dcterms:modified>
</cp:coreProperties>
</file>