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91385" w14:textId="77777777" w:rsidR="00647273" w:rsidRDefault="00647273" w:rsidP="006472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CREYGHTON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fl.1494)</w:t>
      </w:r>
    </w:p>
    <w:p w14:paraId="619E90E2" w14:textId="77777777" w:rsidR="00647273" w:rsidRDefault="00647273" w:rsidP="006472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1B291774" w14:textId="77777777" w:rsidR="00647273" w:rsidRDefault="00647273" w:rsidP="00647273">
      <w:pPr>
        <w:pStyle w:val="NoSpacing"/>
        <w:rPr>
          <w:rFonts w:cs="Times New Roman"/>
          <w:szCs w:val="24"/>
        </w:rPr>
      </w:pPr>
    </w:p>
    <w:p w14:paraId="12757F75" w14:textId="77777777" w:rsidR="00647273" w:rsidRDefault="00647273" w:rsidP="00647273">
      <w:pPr>
        <w:pStyle w:val="NoSpacing"/>
        <w:rPr>
          <w:rFonts w:cs="Times New Roman"/>
          <w:szCs w:val="24"/>
        </w:rPr>
      </w:pPr>
    </w:p>
    <w:p w14:paraId="40A75577" w14:textId="77777777" w:rsidR="00647273" w:rsidRDefault="00647273" w:rsidP="006472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1494</w:t>
      </w:r>
      <w:r>
        <w:rPr>
          <w:rFonts w:cs="Times New Roman"/>
          <w:szCs w:val="24"/>
        </w:rPr>
        <w:tab/>
        <w:t>B.A.</w:t>
      </w:r>
    </w:p>
    <w:p w14:paraId="6E868547" w14:textId="77777777" w:rsidR="00647273" w:rsidRDefault="00647273" w:rsidP="0064727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p.416)</w:t>
      </w:r>
    </w:p>
    <w:p w14:paraId="39B3E6D6" w14:textId="77777777" w:rsidR="00647273" w:rsidRDefault="00647273" w:rsidP="00647273">
      <w:pPr>
        <w:pStyle w:val="NoSpacing"/>
        <w:rPr>
          <w:rFonts w:cs="Times New Roman"/>
          <w:szCs w:val="24"/>
        </w:rPr>
      </w:pPr>
    </w:p>
    <w:p w14:paraId="45AB64E7" w14:textId="77777777" w:rsidR="00647273" w:rsidRDefault="00647273" w:rsidP="00647273">
      <w:pPr>
        <w:pStyle w:val="NoSpacing"/>
        <w:rPr>
          <w:rFonts w:cs="Times New Roman"/>
          <w:szCs w:val="24"/>
        </w:rPr>
      </w:pPr>
    </w:p>
    <w:p w14:paraId="5B4ABE7E" w14:textId="77777777" w:rsidR="00647273" w:rsidRDefault="00647273" w:rsidP="006472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29EC55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718D23" w14:textId="77777777" w:rsidR="00647273" w:rsidRDefault="00647273" w:rsidP="009139A6">
      <w:r>
        <w:separator/>
      </w:r>
    </w:p>
  </w:endnote>
  <w:endnote w:type="continuationSeparator" w:id="0">
    <w:p w14:paraId="76F6D1C8" w14:textId="77777777" w:rsidR="00647273" w:rsidRDefault="006472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C5C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2C4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CB0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F4A59" w14:textId="77777777" w:rsidR="00647273" w:rsidRDefault="00647273" w:rsidP="009139A6">
      <w:r>
        <w:separator/>
      </w:r>
    </w:p>
  </w:footnote>
  <w:footnote w:type="continuationSeparator" w:id="0">
    <w:p w14:paraId="28A5B99B" w14:textId="77777777" w:rsidR="00647273" w:rsidRDefault="006472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8CD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065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8F8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273"/>
    <w:rsid w:val="000666E0"/>
    <w:rsid w:val="0022553C"/>
    <w:rsid w:val="002510B7"/>
    <w:rsid w:val="00270799"/>
    <w:rsid w:val="005C130B"/>
    <w:rsid w:val="006472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DA9B8"/>
  <w15:chartTrackingRefBased/>
  <w15:docId w15:val="{34C512A7-9E67-4B77-A688-FE327F7A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2024-11-08T20:53:00Z</dcterms:created>
  <dcterms:modified xsi:type="dcterms:W3CDTF">2024-11-08T20:53:00Z</dcterms:modified>
</cp:coreProperties>
</file>