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10703B" w14:textId="1C30CAF0" w:rsidR="00834849" w:rsidRDefault="00834849" w:rsidP="00834849">
      <w:pPr>
        <w:pStyle w:val="NoSpacing"/>
      </w:pPr>
      <w:r>
        <w:rPr>
          <w:u w:val="single"/>
        </w:rPr>
        <w:t>Roger CREWYS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16</w:t>
      </w:r>
      <w:r>
        <w:t>)</w:t>
      </w:r>
    </w:p>
    <w:p w14:paraId="39AE5356" w14:textId="77777777" w:rsidR="00834849" w:rsidRDefault="00834849" w:rsidP="00834849">
      <w:pPr>
        <w:pStyle w:val="NoSpacing"/>
      </w:pPr>
      <w:r>
        <w:t>of the diocese of Exeter.</w:t>
      </w:r>
    </w:p>
    <w:p w14:paraId="6FBFE427" w14:textId="77777777" w:rsidR="00834849" w:rsidRDefault="00834849" w:rsidP="00834849">
      <w:pPr>
        <w:pStyle w:val="NoSpacing"/>
      </w:pPr>
    </w:p>
    <w:p w14:paraId="2FA0AB2C" w14:textId="77777777" w:rsidR="00834849" w:rsidRDefault="00834849" w:rsidP="00834849">
      <w:pPr>
        <w:pStyle w:val="NoSpacing"/>
      </w:pPr>
    </w:p>
    <w:p w14:paraId="41D38C54" w14:textId="39B69F82" w:rsidR="00834849" w:rsidRDefault="00834849" w:rsidP="00834849">
      <w:pPr>
        <w:pStyle w:val="NoSpacing"/>
      </w:pPr>
      <w:r>
        <w:t>19May1416</w:t>
      </w:r>
      <w:r>
        <w:tab/>
        <w:t>He was ordained to his first tonsure</w:t>
      </w:r>
      <w:r>
        <w:t xml:space="preserve"> in </w:t>
      </w:r>
      <w:proofErr w:type="spellStart"/>
      <w:r>
        <w:t>Grampound</w:t>
      </w:r>
      <w:proofErr w:type="spellEnd"/>
      <w:r>
        <w:t>, Cornwall.</w:t>
      </w:r>
    </w:p>
    <w:p w14:paraId="6BBB4815" w14:textId="041019EF" w:rsidR="00834849" w:rsidRDefault="00834849" w:rsidP="00834849">
      <w:pPr>
        <w:pStyle w:val="NoSpacing"/>
      </w:pPr>
      <w:r>
        <w:tab/>
      </w:r>
      <w:r>
        <w:tab/>
        <w:t>(“Stafford Register”  pp.431 and 42</w:t>
      </w:r>
      <w:r>
        <w:t>7</w:t>
      </w:r>
      <w:bookmarkStart w:id="0" w:name="_GoBack"/>
      <w:bookmarkEnd w:id="0"/>
      <w:r>
        <w:t>)</w:t>
      </w:r>
    </w:p>
    <w:p w14:paraId="0AC9381B" w14:textId="77777777" w:rsidR="00834849" w:rsidRDefault="00834849" w:rsidP="00834849">
      <w:pPr>
        <w:pStyle w:val="NoSpacing"/>
      </w:pPr>
    </w:p>
    <w:p w14:paraId="647A1BA1" w14:textId="77777777" w:rsidR="00834849" w:rsidRDefault="00834849" w:rsidP="00834849">
      <w:pPr>
        <w:pStyle w:val="NoSpacing"/>
      </w:pPr>
    </w:p>
    <w:p w14:paraId="3B82D5B1" w14:textId="77777777" w:rsidR="00834849" w:rsidRPr="00D47FAA" w:rsidRDefault="00834849" w:rsidP="00834849">
      <w:pPr>
        <w:pStyle w:val="NoSpacing"/>
      </w:pPr>
      <w:r>
        <w:t>7 April 2019</w:t>
      </w:r>
    </w:p>
    <w:p w14:paraId="59123D18" w14:textId="3389C9D3" w:rsidR="006B2F86" w:rsidRPr="00834849" w:rsidRDefault="00834849" w:rsidP="00E71FC3">
      <w:pPr>
        <w:pStyle w:val="NoSpacing"/>
      </w:pPr>
    </w:p>
    <w:sectPr w:rsidR="006B2F86" w:rsidRPr="008348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60CC9" w14:textId="77777777" w:rsidR="00834849" w:rsidRDefault="00834849" w:rsidP="00E71FC3">
      <w:pPr>
        <w:spacing w:after="0" w:line="240" w:lineRule="auto"/>
      </w:pPr>
      <w:r>
        <w:separator/>
      </w:r>
    </w:p>
  </w:endnote>
  <w:endnote w:type="continuationSeparator" w:id="0">
    <w:p w14:paraId="10BDBD73" w14:textId="77777777" w:rsidR="00834849" w:rsidRDefault="008348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BD8E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EA560" w14:textId="77777777" w:rsidR="00834849" w:rsidRDefault="00834849" w:rsidP="00E71FC3">
      <w:pPr>
        <w:spacing w:after="0" w:line="240" w:lineRule="auto"/>
      </w:pPr>
      <w:r>
        <w:separator/>
      </w:r>
    </w:p>
  </w:footnote>
  <w:footnote w:type="continuationSeparator" w:id="0">
    <w:p w14:paraId="300E72D4" w14:textId="77777777" w:rsidR="00834849" w:rsidRDefault="008348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849"/>
    <w:rsid w:val="001A7C09"/>
    <w:rsid w:val="00577BD5"/>
    <w:rsid w:val="00656CBA"/>
    <w:rsid w:val="006A1F77"/>
    <w:rsid w:val="00733BE7"/>
    <w:rsid w:val="0083484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819E8"/>
  <w15:chartTrackingRefBased/>
  <w15:docId w15:val="{B5D38BFD-C2D8-44A7-91AF-2296F4A0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2019-04-07T21:13:00Z</dcterms:created>
  <dcterms:modified xsi:type="dcterms:W3CDTF">2019-04-07T21:15:00Z</dcterms:modified>
</cp:coreProperties>
</file>