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BEB21" w14:textId="77777777" w:rsidR="00F036E5" w:rsidRDefault="00F036E5" w:rsidP="00F036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CREWLE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2A07EEF6" w14:textId="77777777" w:rsidR="00F036E5" w:rsidRDefault="00F036E5" w:rsidP="00F036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0D672006" w14:textId="77777777" w:rsidR="00F036E5" w:rsidRDefault="00F036E5" w:rsidP="00F036E5">
      <w:pPr>
        <w:pStyle w:val="NoSpacing"/>
        <w:rPr>
          <w:rFonts w:cs="Times New Roman"/>
          <w:szCs w:val="24"/>
        </w:rPr>
      </w:pPr>
    </w:p>
    <w:p w14:paraId="48443E30" w14:textId="77777777" w:rsidR="00F036E5" w:rsidRDefault="00F036E5" w:rsidP="00F036E5">
      <w:pPr>
        <w:pStyle w:val="NoSpacing"/>
        <w:rPr>
          <w:rFonts w:cs="Times New Roman"/>
          <w:szCs w:val="24"/>
        </w:rPr>
      </w:pPr>
    </w:p>
    <w:p w14:paraId="7D129BE0" w14:textId="77777777" w:rsidR="00F036E5" w:rsidRDefault="00F036E5" w:rsidP="00F036E5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Henry, Lord </w:t>
      </w:r>
      <w:proofErr w:type="spellStart"/>
      <w:r>
        <w:rPr>
          <w:rFonts w:cs="Times New Roman"/>
          <w:color w:val="282B30"/>
          <w:szCs w:val="24"/>
          <w:shd w:val="clear" w:color="auto" w:fill="FFFFFF"/>
        </w:rPr>
        <w:t>FitzHugh</w:t>
      </w:r>
      <w:proofErr w:type="spellEnd"/>
      <w:r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4DF2E034" w14:textId="77777777" w:rsidR="00F036E5" w:rsidRDefault="00F036E5" w:rsidP="00F036E5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7990003B" w14:textId="77777777" w:rsidR="00F036E5" w:rsidRDefault="00F036E5" w:rsidP="00F036E5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465D35E" w14:textId="77777777" w:rsidR="00F036E5" w:rsidRDefault="00F036E5" w:rsidP="00F036E5">
      <w:pPr>
        <w:pStyle w:val="NoSpacing"/>
        <w:tabs>
          <w:tab w:val="left" w:pos="2204"/>
        </w:tabs>
        <w:rPr>
          <w:rFonts w:cs="Times New Roman"/>
          <w:szCs w:val="24"/>
        </w:rPr>
      </w:pPr>
    </w:p>
    <w:p w14:paraId="716A8168" w14:textId="77777777" w:rsidR="00F036E5" w:rsidRDefault="00F036E5" w:rsidP="00F036E5">
      <w:pPr>
        <w:pStyle w:val="NoSpacing"/>
        <w:tabs>
          <w:tab w:val="left" w:pos="2204"/>
        </w:tabs>
        <w:rPr>
          <w:rFonts w:cs="Times New Roman"/>
          <w:szCs w:val="24"/>
        </w:rPr>
      </w:pPr>
    </w:p>
    <w:p w14:paraId="1DF35ED5" w14:textId="77777777" w:rsidR="00F036E5" w:rsidRDefault="00F036E5" w:rsidP="00F036E5">
      <w:pPr>
        <w:pStyle w:val="NoSpacing"/>
        <w:tabs>
          <w:tab w:val="left" w:pos="2204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24 December 2022</w:t>
      </w:r>
    </w:p>
    <w:p w14:paraId="7D8A524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8985C" w14:textId="77777777" w:rsidR="00F036E5" w:rsidRDefault="00F036E5" w:rsidP="009139A6">
      <w:r>
        <w:separator/>
      </w:r>
    </w:p>
  </w:endnote>
  <w:endnote w:type="continuationSeparator" w:id="0">
    <w:p w14:paraId="4A3AB6A7" w14:textId="77777777" w:rsidR="00F036E5" w:rsidRDefault="00F036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C75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A20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570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494FD" w14:textId="77777777" w:rsidR="00F036E5" w:rsidRDefault="00F036E5" w:rsidP="009139A6">
      <w:r>
        <w:separator/>
      </w:r>
    </w:p>
  </w:footnote>
  <w:footnote w:type="continuationSeparator" w:id="0">
    <w:p w14:paraId="685EA8A1" w14:textId="77777777" w:rsidR="00F036E5" w:rsidRDefault="00F036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FA9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7A0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1D6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6E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036E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46EC1"/>
  <w15:chartTrackingRefBased/>
  <w15:docId w15:val="{8447033F-1086-46F9-99B9-FFB9BEF66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2023-02-25T19:43:00Z</dcterms:created>
  <dcterms:modified xsi:type="dcterms:W3CDTF">2023-02-25T19:43:00Z</dcterms:modified>
</cp:coreProperties>
</file>