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850BC" w14:textId="77777777" w:rsidR="00482FFF" w:rsidRDefault="00482FFF" w:rsidP="00482FFF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Robert CREWELAKE</w:t>
      </w:r>
      <w:r>
        <w:rPr>
          <w:rFonts w:ascii="Times New Roman" w:hAnsi="Times New Roman" w:cs="Times New Roman"/>
        </w:rPr>
        <w:t xml:space="preserve">     (fl.1483)</w:t>
      </w:r>
    </w:p>
    <w:bookmarkEnd w:id="0"/>
    <w:p w14:paraId="742E10AA" w14:textId="77777777" w:rsidR="00482FFF" w:rsidRDefault="00482FFF" w:rsidP="00482FFF">
      <w:pPr>
        <w:rPr>
          <w:rFonts w:ascii="Times New Roman" w:hAnsi="Times New Roman" w:cs="Times New Roman"/>
        </w:rPr>
      </w:pPr>
    </w:p>
    <w:p w14:paraId="264237D4" w14:textId="77777777" w:rsidR="00482FFF" w:rsidRDefault="00482FFF" w:rsidP="00482FFF">
      <w:pPr>
        <w:rPr>
          <w:rFonts w:ascii="Times New Roman" w:hAnsi="Times New Roman" w:cs="Times New Roman"/>
        </w:rPr>
      </w:pPr>
    </w:p>
    <w:p w14:paraId="55649369" w14:textId="77777777" w:rsidR="00482FFF" w:rsidRDefault="00482FFF" w:rsidP="00482F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Moreman</w:t>
      </w:r>
      <w:proofErr w:type="spellEnd"/>
      <w:r>
        <w:rPr>
          <w:rFonts w:ascii="Times New Roman" w:hAnsi="Times New Roman" w:cs="Times New Roman"/>
        </w:rPr>
        <w:t xml:space="preserve"> of Merton, Devon(q.v.).</w:t>
      </w:r>
    </w:p>
    <w:p w14:paraId="0E78035B" w14:textId="77777777" w:rsidR="00482FFF" w:rsidRDefault="00482FFF" w:rsidP="00482F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D25763A" w14:textId="77777777" w:rsidR="00482FFF" w:rsidRDefault="00482FFF" w:rsidP="00482FFF">
      <w:pPr>
        <w:rPr>
          <w:rFonts w:ascii="Times New Roman" w:hAnsi="Times New Roman" w:cs="Times New Roman"/>
        </w:rPr>
      </w:pPr>
    </w:p>
    <w:p w14:paraId="11356371" w14:textId="77777777" w:rsidR="00482FFF" w:rsidRDefault="00482FFF" w:rsidP="00482FFF">
      <w:pPr>
        <w:rPr>
          <w:rFonts w:ascii="Times New Roman" w:hAnsi="Times New Roman" w:cs="Times New Roman"/>
        </w:rPr>
      </w:pPr>
    </w:p>
    <w:p w14:paraId="4834ADC2" w14:textId="77777777" w:rsidR="00482FFF" w:rsidRDefault="00482FFF" w:rsidP="00482F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2019</w:t>
      </w:r>
    </w:p>
    <w:p w14:paraId="08A7CCF5" w14:textId="77777777" w:rsidR="006B2F86" w:rsidRPr="00482FFF" w:rsidRDefault="00482FFF" w:rsidP="00482FFF"/>
    <w:sectPr w:rsidR="006B2F86" w:rsidRPr="00482F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C856B" w14:textId="77777777" w:rsidR="00482FFF" w:rsidRDefault="00482FFF" w:rsidP="00E71FC3">
      <w:r>
        <w:separator/>
      </w:r>
    </w:p>
  </w:endnote>
  <w:endnote w:type="continuationSeparator" w:id="0">
    <w:p w14:paraId="79A048CD" w14:textId="77777777" w:rsidR="00482FFF" w:rsidRDefault="00482F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6B0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E7E04" w14:textId="77777777" w:rsidR="00482FFF" w:rsidRDefault="00482FFF" w:rsidP="00E71FC3">
      <w:r>
        <w:separator/>
      </w:r>
    </w:p>
  </w:footnote>
  <w:footnote w:type="continuationSeparator" w:id="0">
    <w:p w14:paraId="3D9534CE" w14:textId="77777777" w:rsidR="00482FFF" w:rsidRDefault="00482F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FFF"/>
    <w:rsid w:val="001A7C09"/>
    <w:rsid w:val="00482F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8B9EF"/>
  <w15:chartTrackingRefBased/>
  <w15:docId w15:val="{76A4EF86-EE12-426B-9585-49E973F1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2FF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2019-11-02T20:07:00Z</dcterms:created>
  <dcterms:modified xsi:type="dcterms:W3CDTF">2019-11-02T20:08:00Z</dcterms:modified>
</cp:coreProperties>
</file>