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B2B4F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658933D0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</w:p>
    <w:p w14:paraId="5B95A2A7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</w:p>
    <w:p w14:paraId="168DD6AF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Nov.1413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Warwickshire and Leicestershire.</w:t>
      </w:r>
    </w:p>
    <w:p w14:paraId="5A71AE45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1413-22 p.40)</w:t>
      </w:r>
    </w:p>
    <w:p w14:paraId="56377DD5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</w:p>
    <w:p w14:paraId="29E33C62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</w:p>
    <w:p w14:paraId="0D903394" w14:textId="77777777" w:rsidR="00FE6DD4" w:rsidRDefault="00FE6DD4" w:rsidP="00FE6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2021</w:t>
      </w:r>
    </w:p>
    <w:p w14:paraId="38542F1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F7173" w14:textId="77777777" w:rsidR="00FE6DD4" w:rsidRDefault="00FE6DD4" w:rsidP="009139A6">
      <w:r>
        <w:separator/>
      </w:r>
    </w:p>
  </w:endnote>
  <w:endnote w:type="continuationSeparator" w:id="0">
    <w:p w14:paraId="7DD34B1A" w14:textId="77777777" w:rsidR="00FE6DD4" w:rsidRDefault="00FE6D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91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60F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3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03BF0" w14:textId="77777777" w:rsidR="00FE6DD4" w:rsidRDefault="00FE6DD4" w:rsidP="009139A6">
      <w:r>
        <w:separator/>
      </w:r>
    </w:p>
  </w:footnote>
  <w:footnote w:type="continuationSeparator" w:id="0">
    <w:p w14:paraId="12DAC707" w14:textId="77777777" w:rsidR="00FE6DD4" w:rsidRDefault="00FE6D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52E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AD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CC2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D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F360C"/>
  <w15:chartTrackingRefBased/>
  <w15:docId w15:val="{AADA650F-45D9-4698-85DB-E5BECBCD4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DD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2021-11-10T13:34:00Z</dcterms:created>
  <dcterms:modified xsi:type="dcterms:W3CDTF">2021-11-10T13:35:00Z</dcterms:modified>
</cp:coreProperties>
</file>