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6C4DF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CREWE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="0062037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.1418)</w:t>
      </w:r>
    </w:p>
    <w:p w:rsidR="00E2194C" w:rsidRDefault="00E219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194C" w:rsidRDefault="00E219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194C" w:rsidRDefault="00E219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2 Gillian, widow of John Clopton(q.v.).</w:t>
      </w:r>
    </w:p>
    <w:p w:rsidR="00E2194C" w:rsidRDefault="00E219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1713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21-8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C4DF5" w:rsidRDefault="006C4DF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DF5" w:rsidRDefault="006C4DF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DF5" w:rsidRDefault="006C4DF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Sep.1418</w:t>
      </w:r>
      <w:r>
        <w:rPr>
          <w:rFonts w:ascii="Times New Roman" w:hAnsi="Times New Roman" w:cs="Times New Roman"/>
          <w:sz w:val="24"/>
          <w:szCs w:val="24"/>
        </w:rPr>
        <w:tab/>
        <w:t>He died.</w:t>
      </w:r>
    </w:p>
    <w:p w:rsidR="006C4DF5" w:rsidRDefault="006C4DF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F1713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21-82)</w:t>
      </w:r>
    </w:p>
    <w:p w:rsidR="006C4DF5" w:rsidRDefault="006C4DF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Evesham, Worcestershire, into</w:t>
      </w:r>
    </w:p>
    <w:p w:rsidR="006C4DF5" w:rsidRDefault="006C4DF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his lands.  (ibid.)</w:t>
      </w:r>
    </w:p>
    <w:p w:rsidR="006C4DF5" w:rsidRDefault="006C4DF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DF5" w:rsidRDefault="006C4DF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C4DF5" w:rsidRDefault="006C4DF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2015</w:t>
      </w:r>
    </w:p>
    <w:p w:rsidR="00E2194C" w:rsidRPr="006C4DF5" w:rsidRDefault="00E2194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2015</w:t>
      </w:r>
      <w:bookmarkStart w:id="0" w:name="_GoBack"/>
      <w:bookmarkEnd w:id="0"/>
    </w:p>
    <w:sectPr w:rsidR="00E2194C" w:rsidRPr="006C4D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DF5" w:rsidRDefault="006C4DF5" w:rsidP="00564E3C">
      <w:pPr>
        <w:spacing w:after="0" w:line="240" w:lineRule="auto"/>
      </w:pPr>
      <w:r>
        <w:separator/>
      </w:r>
    </w:p>
  </w:endnote>
  <w:endnote w:type="continuationSeparator" w:id="0">
    <w:p w:rsidR="006C4DF5" w:rsidRDefault="006C4DF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2194C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DF5" w:rsidRDefault="006C4DF5" w:rsidP="00564E3C">
      <w:pPr>
        <w:spacing w:after="0" w:line="240" w:lineRule="auto"/>
      </w:pPr>
      <w:r>
        <w:separator/>
      </w:r>
    </w:p>
  </w:footnote>
  <w:footnote w:type="continuationSeparator" w:id="0">
    <w:p w:rsidR="006C4DF5" w:rsidRDefault="006C4DF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DF5"/>
    <w:rsid w:val="00372DC6"/>
    <w:rsid w:val="00564E3C"/>
    <w:rsid w:val="00620370"/>
    <w:rsid w:val="0064591D"/>
    <w:rsid w:val="006C4DF5"/>
    <w:rsid w:val="00DD5B8A"/>
    <w:rsid w:val="00E2194C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25585"/>
  <w15:chartTrackingRefBased/>
  <w15:docId w15:val="{14E59D22-2AF3-42D5-ACBD-28D980E9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C4D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2015-11-01T20:12:00Z</dcterms:created>
  <dcterms:modified xsi:type="dcterms:W3CDTF">2015-11-03T20:36:00Z</dcterms:modified>
</cp:coreProperties>
</file>