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17F" w:rsidRDefault="004C317F" w:rsidP="004C317F">
      <w:pPr>
        <w:pStyle w:val="NoSpacing"/>
      </w:pPr>
      <w:r>
        <w:rPr>
          <w:u w:val="single"/>
        </w:rPr>
        <w:t>Stephen CREVE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:rsidR="004C317F" w:rsidRDefault="004C317F" w:rsidP="004C317F">
      <w:pPr>
        <w:pStyle w:val="NoSpacing"/>
      </w:pPr>
      <w:r>
        <w:t>of Dunkeswell Abbey.</w:t>
      </w:r>
    </w:p>
    <w:p w:rsidR="004C317F" w:rsidRDefault="004C317F" w:rsidP="004C317F">
      <w:pPr>
        <w:pStyle w:val="NoSpacing"/>
      </w:pPr>
    </w:p>
    <w:p w:rsidR="004C317F" w:rsidRDefault="004C317F" w:rsidP="004C317F">
      <w:pPr>
        <w:pStyle w:val="NoSpacing"/>
      </w:pPr>
    </w:p>
    <w:p w:rsidR="004C317F" w:rsidRDefault="004C317F" w:rsidP="004C317F">
      <w:pPr>
        <w:pStyle w:val="NoSpacing"/>
        <w:ind w:left="1440" w:hanging="1440"/>
      </w:pPr>
      <w:r>
        <w:t>20 Mar.1428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Devon.</w:t>
      </w:r>
    </w:p>
    <w:p w:rsidR="004C317F" w:rsidRDefault="004C317F" w:rsidP="004C317F">
      <w:pPr>
        <w:pStyle w:val="NoSpacing"/>
      </w:pPr>
      <w:r>
        <w:tab/>
      </w:r>
      <w:r>
        <w:tab/>
        <w:t>(“Register of Edmund Lacy, Bishop of Exeter 1420-55, part 4 p.118)</w:t>
      </w:r>
    </w:p>
    <w:p w:rsidR="002D4814" w:rsidRDefault="002D4814" w:rsidP="004C317F">
      <w:pPr>
        <w:pStyle w:val="NoSpacing"/>
      </w:pPr>
      <w:r>
        <w:t xml:space="preserve">  3 Apr.</w:t>
      </w:r>
      <w:r>
        <w:tab/>
        <w:t>He was ordained deacon in the same place by the Bishop.  (ibid.p.119)</w:t>
      </w:r>
    </w:p>
    <w:p w:rsidR="00033FFA" w:rsidRDefault="00033FFA" w:rsidP="004C317F">
      <w:pPr>
        <w:pStyle w:val="NoSpacing"/>
      </w:pPr>
      <w:r>
        <w:t>29 May</w:t>
      </w:r>
      <w:r>
        <w:tab/>
        <w:t xml:space="preserve">He </w:t>
      </w:r>
      <w:proofErr w:type="gramStart"/>
      <w:r>
        <w:t>was</w:t>
      </w:r>
      <w:proofErr w:type="gramEnd"/>
      <w:r>
        <w:t xml:space="preserve"> ordained priest in the same place by the Bishop.  (ibid.p.121)</w:t>
      </w:r>
    </w:p>
    <w:p w:rsidR="004C317F" w:rsidRDefault="004C317F" w:rsidP="004C317F">
      <w:pPr>
        <w:pStyle w:val="NoSpacing"/>
      </w:pPr>
    </w:p>
    <w:p w:rsidR="002D4814" w:rsidRDefault="002D4814" w:rsidP="004C317F">
      <w:pPr>
        <w:pStyle w:val="NoSpacing"/>
      </w:pPr>
      <w:r>
        <w:t>20 June 2016</w:t>
      </w:r>
    </w:p>
    <w:p w:rsidR="00033FFA" w:rsidRPr="004924DC" w:rsidRDefault="00033FFA" w:rsidP="004C317F">
      <w:pPr>
        <w:pStyle w:val="NoSpacing"/>
      </w:pPr>
      <w:r>
        <w:t>22 June 2016</w:t>
      </w:r>
      <w:bookmarkStart w:id="0" w:name="_GoBack"/>
      <w:bookmarkEnd w:id="0"/>
    </w:p>
    <w:p w:rsidR="006B2F86" w:rsidRPr="004C317F" w:rsidRDefault="00033FFA" w:rsidP="00E71FC3">
      <w:pPr>
        <w:pStyle w:val="NoSpacing"/>
      </w:pPr>
    </w:p>
    <w:sectPr w:rsidR="006B2F86" w:rsidRPr="004C31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17F" w:rsidRDefault="004C317F" w:rsidP="00E71FC3">
      <w:pPr>
        <w:spacing w:after="0" w:line="240" w:lineRule="auto"/>
      </w:pPr>
      <w:r>
        <w:separator/>
      </w:r>
    </w:p>
  </w:endnote>
  <w:endnote w:type="continuationSeparator" w:id="0">
    <w:p w:rsidR="004C317F" w:rsidRDefault="004C31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17F" w:rsidRDefault="004C317F" w:rsidP="00E71FC3">
      <w:pPr>
        <w:spacing w:after="0" w:line="240" w:lineRule="auto"/>
      </w:pPr>
      <w:r>
        <w:separator/>
      </w:r>
    </w:p>
  </w:footnote>
  <w:footnote w:type="continuationSeparator" w:id="0">
    <w:p w:rsidR="004C317F" w:rsidRDefault="004C31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7F"/>
    <w:rsid w:val="00033FFA"/>
    <w:rsid w:val="001A7C09"/>
    <w:rsid w:val="002D4814"/>
    <w:rsid w:val="004C317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52D2E"/>
  <w15:chartTrackingRefBased/>
  <w15:docId w15:val="{1DA99EB2-2FD4-4FA2-8637-6E276213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2016-06-18T10:19:00Z</dcterms:created>
  <dcterms:modified xsi:type="dcterms:W3CDTF">2016-06-22T16:24:00Z</dcterms:modified>
</cp:coreProperties>
</file>