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F3CB4" w14:textId="77777777" w:rsidR="006160EA" w:rsidRDefault="006160EA" w:rsidP="006160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Baldwin CRETYNG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fl.1430-5)</w:t>
      </w:r>
    </w:p>
    <w:p w14:paraId="1328AE71" w14:textId="77777777" w:rsidR="006160EA" w:rsidRDefault="006160EA" w:rsidP="006160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St.Margaret’s</w:t>
      </w:r>
      <w:proofErr w:type="spellEnd"/>
      <w:proofErr w:type="gramEnd"/>
      <w:r>
        <w:rPr>
          <w:rFonts w:cs="Times New Roman"/>
          <w:szCs w:val="24"/>
        </w:rPr>
        <w:t xml:space="preserve"> Church, Burgh, Norfolk.</w:t>
      </w:r>
    </w:p>
    <w:p w14:paraId="1AB8F1DB" w14:textId="77777777" w:rsidR="006160EA" w:rsidRDefault="006160EA" w:rsidP="006160EA">
      <w:pPr>
        <w:pStyle w:val="NoSpacing"/>
        <w:jc w:val="both"/>
        <w:rPr>
          <w:rFonts w:cs="Times New Roman"/>
          <w:szCs w:val="24"/>
        </w:rPr>
      </w:pPr>
    </w:p>
    <w:p w14:paraId="44231901" w14:textId="77777777" w:rsidR="006160EA" w:rsidRDefault="006160EA" w:rsidP="006160EA">
      <w:pPr>
        <w:pStyle w:val="NoSpacing"/>
        <w:jc w:val="both"/>
        <w:rPr>
          <w:rFonts w:cs="Times New Roman"/>
          <w:szCs w:val="24"/>
        </w:rPr>
      </w:pPr>
    </w:p>
    <w:p w14:paraId="118308EB" w14:textId="77777777" w:rsidR="006160EA" w:rsidRDefault="006160EA" w:rsidP="006160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>He became Rector.</w:t>
      </w:r>
    </w:p>
    <w:p w14:paraId="6AF9D2C5" w14:textId="77777777" w:rsidR="006160EA" w:rsidRDefault="006160EA" w:rsidP="006160E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0D17C0A3" w14:textId="77777777" w:rsidR="006160EA" w:rsidRDefault="006160EA" w:rsidP="006160EA">
      <w:pPr>
        <w:pStyle w:val="NoSpacing"/>
        <w:ind w:left="720" w:firstLine="720"/>
        <w:jc w:val="both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152-6,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6345E46F" w14:textId="77777777" w:rsidR="006160EA" w:rsidRDefault="006160EA" w:rsidP="006160EA">
      <w:pPr>
        <w:pStyle w:val="NoSpacing"/>
        <w:jc w:val="both"/>
        <w:rPr>
          <w:rFonts w:cs="Times New Roman"/>
          <w:szCs w:val="24"/>
        </w:rPr>
      </w:pPr>
    </w:p>
    <w:p w14:paraId="0B597183" w14:textId="77777777" w:rsidR="006160EA" w:rsidRDefault="006160EA" w:rsidP="006160EA">
      <w:pPr>
        <w:pStyle w:val="NoSpacing"/>
        <w:jc w:val="both"/>
        <w:rPr>
          <w:rFonts w:cs="Times New Roman"/>
          <w:szCs w:val="24"/>
        </w:rPr>
      </w:pPr>
    </w:p>
    <w:p w14:paraId="01645362" w14:textId="77777777" w:rsidR="006160EA" w:rsidRDefault="006160EA" w:rsidP="006160E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February 2024</w:t>
      </w:r>
    </w:p>
    <w:p w14:paraId="57024E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B806F" w14:textId="77777777" w:rsidR="006160EA" w:rsidRDefault="006160EA" w:rsidP="009139A6">
      <w:r>
        <w:separator/>
      </w:r>
    </w:p>
  </w:endnote>
  <w:endnote w:type="continuationSeparator" w:id="0">
    <w:p w14:paraId="36F02EAD" w14:textId="77777777" w:rsidR="006160EA" w:rsidRDefault="006160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2E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3F0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AFE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58484" w14:textId="77777777" w:rsidR="006160EA" w:rsidRDefault="006160EA" w:rsidP="009139A6">
      <w:r>
        <w:separator/>
      </w:r>
    </w:p>
  </w:footnote>
  <w:footnote w:type="continuationSeparator" w:id="0">
    <w:p w14:paraId="132EC5F0" w14:textId="77777777" w:rsidR="006160EA" w:rsidRDefault="006160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691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94D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5FF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EA"/>
    <w:rsid w:val="000666E0"/>
    <w:rsid w:val="002510B7"/>
    <w:rsid w:val="005C130B"/>
    <w:rsid w:val="006160E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458D6"/>
  <w15:chartTrackingRefBased/>
  <w15:docId w15:val="{5B35C762-E1F0-4081-AE58-0904C48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2024-02-18T21:03:00Z</dcterms:created>
  <dcterms:modified xsi:type="dcterms:W3CDTF">2024-02-18T21:04:00Z</dcterms:modified>
</cp:coreProperties>
</file>