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9691" w14:textId="77777777" w:rsidR="007E5425" w:rsidRDefault="007E5425" w:rsidP="007E5425">
      <w:pPr>
        <w:pStyle w:val="NoSpacing"/>
      </w:pPr>
      <w:r>
        <w:rPr>
          <w:u w:val="single"/>
        </w:rPr>
        <w:t>John CRETON</w:t>
      </w:r>
      <w:r>
        <w:t xml:space="preserve">     (fl.1434)</w:t>
      </w:r>
    </w:p>
    <w:p w14:paraId="0A1DFC0A" w14:textId="77777777" w:rsidR="007E5425" w:rsidRDefault="007E5425" w:rsidP="007E5425">
      <w:pPr>
        <w:pStyle w:val="NoSpacing"/>
      </w:pPr>
      <w:r>
        <w:t xml:space="preserve">of Little </w:t>
      </w:r>
      <w:proofErr w:type="spellStart"/>
      <w:r>
        <w:t>Creaton</w:t>
      </w:r>
      <w:proofErr w:type="spellEnd"/>
      <w:r>
        <w:t>, Northamptonshire.</w:t>
      </w:r>
    </w:p>
    <w:p w14:paraId="3B5ACA6C" w14:textId="77777777" w:rsidR="007E5425" w:rsidRDefault="007E5425" w:rsidP="007E5425">
      <w:pPr>
        <w:pStyle w:val="NoSpacing"/>
      </w:pPr>
    </w:p>
    <w:p w14:paraId="25147351" w14:textId="77777777" w:rsidR="007E5425" w:rsidRDefault="007E5425" w:rsidP="007E5425">
      <w:pPr>
        <w:pStyle w:val="NoSpacing"/>
      </w:pPr>
    </w:p>
    <w:p w14:paraId="1C98BB5A" w14:textId="77777777" w:rsidR="007E5425" w:rsidRDefault="007E5425" w:rsidP="007E5425">
      <w:pPr>
        <w:pStyle w:val="NoSpacing"/>
      </w:pPr>
      <w:r>
        <w:t>= Margaret(q.v.).</w:t>
      </w:r>
    </w:p>
    <w:p w14:paraId="2A5825C4" w14:textId="77777777" w:rsidR="007E5425" w:rsidRDefault="007E5425" w:rsidP="007E5425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http://www.medievalgenealogy.org.uk/fines/abstracts/CP_25_1_179_94.shtml</w:t>
        </w:r>
      </w:hyperlink>
      <w:r>
        <w:t>)</w:t>
      </w:r>
    </w:p>
    <w:p w14:paraId="12ADA147" w14:textId="77777777" w:rsidR="007E5425" w:rsidRDefault="007E5425" w:rsidP="007E5425">
      <w:pPr>
        <w:pStyle w:val="NoSpacing"/>
      </w:pPr>
    </w:p>
    <w:p w14:paraId="2A10E8CD" w14:textId="77777777" w:rsidR="007E5425" w:rsidRDefault="007E5425" w:rsidP="007E5425">
      <w:pPr>
        <w:pStyle w:val="NoSpacing"/>
      </w:pPr>
    </w:p>
    <w:p w14:paraId="65BFC94D" w14:textId="77777777" w:rsidR="007E5425" w:rsidRDefault="007E5425" w:rsidP="007E5425">
      <w:pPr>
        <w:pStyle w:val="NoSpacing"/>
      </w:pPr>
      <w:r>
        <w:t xml:space="preserve">  8 Jul.</w:t>
      </w:r>
      <w:r>
        <w:tab/>
        <w:t>1434</w:t>
      </w:r>
      <w:r>
        <w:tab/>
        <w:t>Settlement of the action taken against them by William Chaumberleyn</w:t>
      </w:r>
    </w:p>
    <w:p w14:paraId="099A7E18" w14:textId="77777777" w:rsidR="007E5425" w:rsidRDefault="007E5425" w:rsidP="007E5425">
      <w:pPr>
        <w:pStyle w:val="NoSpacing"/>
      </w:pPr>
      <w:r>
        <w:tab/>
      </w:r>
      <w:r>
        <w:tab/>
        <w:t xml:space="preserve">of Weston Favell and others over 20 acres of land in Little </w:t>
      </w:r>
      <w:proofErr w:type="spellStart"/>
      <w:r>
        <w:t>Creaton</w:t>
      </w:r>
      <w:proofErr w:type="spellEnd"/>
      <w:r>
        <w:t>.</w:t>
      </w:r>
    </w:p>
    <w:p w14:paraId="06E42082" w14:textId="77777777" w:rsidR="007E5425" w:rsidRDefault="007E5425" w:rsidP="007E5425">
      <w:pPr>
        <w:pStyle w:val="NoSpacing"/>
      </w:pPr>
      <w:r>
        <w:tab/>
      </w:r>
      <w:r>
        <w:tab/>
        <w:t>(ibid.)</w:t>
      </w:r>
    </w:p>
    <w:p w14:paraId="78BFE122" w14:textId="77777777" w:rsidR="007E5425" w:rsidRDefault="007E5425" w:rsidP="007E5425">
      <w:pPr>
        <w:pStyle w:val="NoSpacing"/>
      </w:pPr>
    </w:p>
    <w:p w14:paraId="742CC13F" w14:textId="77777777" w:rsidR="007E5425" w:rsidRDefault="007E5425" w:rsidP="007E5425">
      <w:pPr>
        <w:pStyle w:val="NoSpacing"/>
      </w:pPr>
    </w:p>
    <w:p w14:paraId="73FE7D4D" w14:textId="77777777" w:rsidR="007E5425" w:rsidRPr="00C009D8" w:rsidRDefault="007E5425" w:rsidP="007E5425">
      <w:pPr>
        <w:pStyle w:val="NoSpacing"/>
      </w:pPr>
      <w:r>
        <w:t>13 May 2014</w:t>
      </w:r>
    </w:p>
    <w:p w14:paraId="7ECBE5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017D2" w14:textId="77777777" w:rsidR="001D1193" w:rsidRDefault="001D1193" w:rsidP="00086E2C">
      <w:pPr>
        <w:spacing w:after="0" w:line="240" w:lineRule="auto"/>
      </w:pPr>
      <w:r>
        <w:separator/>
      </w:r>
    </w:p>
  </w:endnote>
  <w:endnote w:type="continuationSeparator" w:id="0">
    <w:p w14:paraId="564BBCBB" w14:textId="77777777" w:rsidR="001D1193" w:rsidRDefault="001D119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77B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9A4E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CD7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16571" w14:textId="77777777" w:rsidR="001D1193" w:rsidRDefault="001D1193" w:rsidP="00086E2C">
      <w:pPr>
        <w:spacing w:after="0" w:line="240" w:lineRule="auto"/>
      </w:pPr>
      <w:r>
        <w:separator/>
      </w:r>
    </w:p>
  </w:footnote>
  <w:footnote w:type="continuationSeparator" w:id="0">
    <w:p w14:paraId="52C5606E" w14:textId="77777777" w:rsidR="001D1193" w:rsidRDefault="001D119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15D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D49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79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425"/>
    <w:rsid w:val="00086E2C"/>
    <w:rsid w:val="000A2E7A"/>
    <w:rsid w:val="001D1193"/>
    <w:rsid w:val="002244B7"/>
    <w:rsid w:val="00314D94"/>
    <w:rsid w:val="00417A51"/>
    <w:rsid w:val="005435B9"/>
    <w:rsid w:val="00617568"/>
    <w:rsid w:val="006E68FA"/>
    <w:rsid w:val="007E5425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B63E9"/>
  <w15:chartTrackingRefBased/>
  <w15:docId w15:val="{6D9B5572-CA5F-42B5-8149-E1BF71D3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E54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2026-05-04T15:40:00Z</dcterms:created>
  <dcterms:modified xsi:type="dcterms:W3CDTF">2026-05-04T15:41:00Z</dcterms:modified>
</cp:coreProperties>
</file>