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801CF" w14:textId="63BAF545" w:rsidR="00220709" w:rsidRDefault="00220709" w:rsidP="002207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CRETON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16603535" w14:textId="02BDDF6F" w:rsidR="00220709" w:rsidRDefault="00220709" w:rsidP="002207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Haselbech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56A21A9" w14:textId="77777777" w:rsidR="00220709" w:rsidRDefault="00220709" w:rsidP="002207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9A4AD4" w14:textId="77777777" w:rsidR="00220709" w:rsidRDefault="00220709" w:rsidP="002207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357936" w14:textId="77777777" w:rsidR="00220709" w:rsidRDefault="00220709" w:rsidP="002207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Apr.1400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Rothwell,</w:t>
      </w:r>
    </w:p>
    <w:p w14:paraId="3B77F06C" w14:textId="77777777" w:rsidR="00220709" w:rsidRDefault="00220709" w:rsidP="002207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</w:rPr>
        <w:t>, into lands of Maud de Stafford(q.v.).</w:t>
      </w:r>
    </w:p>
    <w:p w14:paraId="034F36FB" w14:textId="77777777" w:rsidR="00220709" w:rsidRDefault="00220709" w:rsidP="002207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18-56)</w:t>
      </w:r>
    </w:p>
    <w:p w14:paraId="10FCE333" w14:textId="77777777" w:rsidR="00220709" w:rsidRDefault="00220709" w:rsidP="002207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A4CEDB" w14:textId="77777777" w:rsidR="00220709" w:rsidRDefault="00220709" w:rsidP="002207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A0824C" w14:textId="77777777" w:rsidR="00220709" w:rsidRPr="009051F6" w:rsidRDefault="00220709" w:rsidP="002207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February 2022</w:t>
      </w:r>
    </w:p>
    <w:p w14:paraId="53C1B7D2" w14:textId="71B3762C" w:rsidR="00BA00AB" w:rsidRPr="002207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2207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D49CF4" w14:textId="77777777" w:rsidR="00220709" w:rsidRDefault="00220709" w:rsidP="009139A6">
      <w:r>
        <w:separator/>
      </w:r>
    </w:p>
  </w:endnote>
  <w:endnote w:type="continuationSeparator" w:id="0">
    <w:p w14:paraId="12160BDF" w14:textId="77777777" w:rsidR="00220709" w:rsidRDefault="0022070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1956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437D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B75C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5E21C" w14:textId="77777777" w:rsidR="00220709" w:rsidRDefault="00220709" w:rsidP="009139A6">
      <w:r>
        <w:separator/>
      </w:r>
    </w:p>
  </w:footnote>
  <w:footnote w:type="continuationSeparator" w:id="0">
    <w:p w14:paraId="3BA6CA2C" w14:textId="77777777" w:rsidR="00220709" w:rsidRDefault="0022070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5C95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0A8B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E052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709"/>
    <w:rsid w:val="000666E0"/>
    <w:rsid w:val="00220709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F432E"/>
  <w15:chartTrackingRefBased/>
  <w15:docId w15:val="{C21A062F-ADB0-4AA5-B906-26EF2933F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2022-02-18T21:03:00Z</dcterms:created>
  <dcterms:modified xsi:type="dcterms:W3CDTF">2022-02-18T21:04:00Z</dcterms:modified>
</cp:coreProperties>
</file>