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CRETON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Creaton, Northamptonshire. Gentleman.</w:t>
      </w: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Luke of London, brewer(q.v.), brought a plaint of debt against him</w:t>
      </w: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Thomas Gylmyn of Eltisley(q.v.).</w:t>
      </w: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4F2E" w:rsidRDefault="005A4F2E" w:rsidP="005A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F2E" w:rsidRDefault="005A4F2E" w:rsidP="00564E3C">
      <w:pPr>
        <w:spacing w:after="0" w:line="240" w:lineRule="auto"/>
      </w:pPr>
      <w:r>
        <w:separator/>
      </w:r>
    </w:p>
  </w:endnote>
  <w:endnote w:type="continuationSeparator" w:id="0">
    <w:p w:rsidR="005A4F2E" w:rsidRDefault="005A4F2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4F2E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F2E" w:rsidRDefault="005A4F2E" w:rsidP="00564E3C">
      <w:pPr>
        <w:spacing w:after="0" w:line="240" w:lineRule="auto"/>
      </w:pPr>
      <w:r>
        <w:separator/>
      </w:r>
    </w:p>
  </w:footnote>
  <w:footnote w:type="continuationSeparator" w:id="0">
    <w:p w:rsidR="005A4F2E" w:rsidRDefault="005A4F2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F2E"/>
    <w:rsid w:val="00372DC6"/>
    <w:rsid w:val="00564E3C"/>
    <w:rsid w:val="005A4F2E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C3187D-BD9C-4771-AB25-83396202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A4F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2015-11-03T19:52:00Z</dcterms:created>
  <dcterms:modified xsi:type="dcterms:W3CDTF">2015-11-03T19:53:00Z</dcterms:modified>
</cp:coreProperties>
</file>