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F9534" w14:textId="77777777" w:rsidR="00E23AB8" w:rsidRDefault="00E23AB8" w:rsidP="00E23AB8">
      <w:pPr>
        <w:pStyle w:val="NoSpacing"/>
      </w:pPr>
      <w:r>
        <w:rPr>
          <w:u w:val="single"/>
        </w:rPr>
        <w:t>John CRETHE</w:t>
      </w:r>
      <w:r>
        <w:t xml:space="preserve">       (fl.1450)</w:t>
      </w:r>
    </w:p>
    <w:p w14:paraId="451BCE7F" w14:textId="77777777" w:rsidR="00E23AB8" w:rsidRDefault="00E23AB8" w:rsidP="00E23AB8">
      <w:pPr>
        <w:pStyle w:val="NoSpacing"/>
      </w:pPr>
      <w:r>
        <w:t>of London. Gentleman.</w:t>
      </w:r>
    </w:p>
    <w:p w14:paraId="56CDB979" w14:textId="77777777" w:rsidR="00E23AB8" w:rsidRDefault="00E23AB8" w:rsidP="00E23AB8">
      <w:pPr>
        <w:pStyle w:val="NoSpacing"/>
      </w:pPr>
    </w:p>
    <w:p w14:paraId="2D5140E8" w14:textId="77777777" w:rsidR="00E23AB8" w:rsidRDefault="00E23AB8" w:rsidP="00E23AB8">
      <w:pPr>
        <w:pStyle w:val="NoSpacing"/>
      </w:pPr>
    </w:p>
    <w:p w14:paraId="2133D7FA" w14:textId="77777777" w:rsidR="00E23AB8" w:rsidRDefault="00E23AB8" w:rsidP="00E23AB8">
      <w:pPr>
        <w:pStyle w:val="NoSpacing"/>
      </w:pPr>
      <w:r>
        <w:tab/>
        <w:t>1450</w:t>
      </w:r>
      <w:r>
        <w:tab/>
        <w:t>He made a plaint of debt against John Howelot of Plumstead(q.v.)</w:t>
      </w:r>
    </w:p>
    <w:p w14:paraId="5CF16789" w14:textId="77777777" w:rsidR="00E23AB8" w:rsidRDefault="00E23AB8" w:rsidP="00E23AB8">
      <w:pPr>
        <w:pStyle w:val="NoSpacing"/>
      </w:pPr>
      <w:r>
        <w:tab/>
      </w:r>
      <w:r>
        <w:tab/>
        <w:t>and John Kyrkeby of Dartford(q.v.).</w:t>
      </w:r>
    </w:p>
    <w:p w14:paraId="341DEB2E" w14:textId="77777777" w:rsidR="00E23AB8" w:rsidRDefault="00E23AB8" w:rsidP="00E23AB8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7AD41993" w14:textId="77777777" w:rsidR="00E23AB8" w:rsidRDefault="00E23AB8" w:rsidP="00E23AB8">
      <w:pPr>
        <w:pStyle w:val="NoSpacing"/>
      </w:pPr>
    </w:p>
    <w:p w14:paraId="35E622C0" w14:textId="77777777" w:rsidR="00E23AB8" w:rsidRDefault="00E23AB8" w:rsidP="00E23AB8">
      <w:pPr>
        <w:pStyle w:val="NoSpacing"/>
      </w:pPr>
    </w:p>
    <w:p w14:paraId="58CFED73" w14:textId="77777777" w:rsidR="00E47068" w:rsidRPr="00C009D8" w:rsidRDefault="00E23AB8" w:rsidP="00E23AB8">
      <w:pPr>
        <w:pStyle w:val="NoSpacing"/>
      </w:pPr>
      <w:r>
        <w:t>20 July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633C7" w14:textId="77777777" w:rsidR="00E938A1" w:rsidRDefault="00E938A1" w:rsidP="00920DE3">
      <w:pPr>
        <w:spacing w:after="0" w:line="240" w:lineRule="auto"/>
      </w:pPr>
      <w:r>
        <w:separator/>
      </w:r>
    </w:p>
  </w:endnote>
  <w:endnote w:type="continuationSeparator" w:id="0">
    <w:p w14:paraId="74E3B579" w14:textId="77777777" w:rsidR="00E938A1" w:rsidRDefault="00E938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97BF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C397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034E364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22E4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DC0F1" w14:textId="77777777" w:rsidR="00E938A1" w:rsidRDefault="00E938A1" w:rsidP="00920DE3">
      <w:pPr>
        <w:spacing w:after="0" w:line="240" w:lineRule="auto"/>
      </w:pPr>
      <w:r>
        <w:separator/>
      </w:r>
    </w:p>
  </w:footnote>
  <w:footnote w:type="continuationSeparator" w:id="0">
    <w:p w14:paraId="42C63126" w14:textId="77777777" w:rsidR="00E938A1" w:rsidRDefault="00E938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A7C5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6E64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5B7A8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B8"/>
    <w:rsid w:val="00120749"/>
    <w:rsid w:val="0021385F"/>
    <w:rsid w:val="00256854"/>
    <w:rsid w:val="00624CAE"/>
    <w:rsid w:val="00920DE3"/>
    <w:rsid w:val="00C009D8"/>
    <w:rsid w:val="00CF53C8"/>
    <w:rsid w:val="00E23AB8"/>
    <w:rsid w:val="00E47068"/>
    <w:rsid w:val="00E9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1E1FD"/>
  <w15:docId w15:val="{477C5A90-BA4A-4748-B131-481F18F24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3A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2013-08-20T17:48:00Z</dcterms:created>
  <dcterms:modified xsi:type="dcterms:W3CDTF">2026-10-14T13:33:00Z</dcterms:modified>
</cp:coreProperties>
</file>