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William CRESY </w:t>
      </w: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Newark, Nottinghamshire.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 and John </w:t>
      </w:r>
      <w:proofErr w:type="spellStart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Hesham</w:t>
      </w:r>
      <w:proofErr w:type="spell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(q.v.), the administrators of William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proofErr w:type="gramStart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Nepe</w:t>
      </w:r>
      <w:proofErr w:type="spell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proofErr w:type="gram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alias </w:t>
      </w:r>
      <w:proofErr w:type="spellStart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Knype</w:t>
      </w:r>
      <w:proofErr w:type="spell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), brought a plaint of debt against Walter </w:t>
      </w:r>
      <w:proofErr w:type="spellStart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Heuster</w:t>
      </w:r>
      <w:proofErr w:type="spellEnd"/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Derby(q.v.).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6C7E10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6C7E1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bookmarkEnd w:id="0"/>
    </w:p>
    <w:p w:rsidR="006C7E10" w:rsidRPr="006C7E10" w:rsidRDefault="006C7E10" w:rsidP="006C7E10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C7E1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4 February 2016</w:t>
      </w:r>
    </w:p>
    <w:p w:rsidR="006B2F86" w:rsidRPr="006C7E10" w:rsidRDefault="006C7E10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6C7E1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7E10" w:rsidRDefault="006C7E10" w:rsidP="00E71FC3">
      <w:pPr>
        <w:spacing w:after="0" w:line="240" w:lineRule="auto"/>
      </w:pPr>
      <w:r>
        <w:separator/>
      </w:r>
    </w:p>
  </w:endnote>
  <w:endnote w:type="continuationSeparator" w:id="0">
    <w:p w:rsidR="006C7E10" w:rsidRDefault="006C7E1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7E10" w:rsidRDefault="006C7E10" w:rsidP="00E71FC3">
      <w:pPr>
        <w:spacing w:after="0" w:line="240" w:lineRule="auto"/>
      </w:pPr>
      <w:r>
        <w:separator/>
      </w:r>
    </w:p>
  </w:footnote>
  <w:footnote w:type="continuationSeparator" w:id="0">
    <w:p w:rsidR="006C7E10" w:rsidRDefault="006C7E1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E10"/>
    <w:rsid w:val="006C7E1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385A1A-C91B-404A-9963-EA13FF85B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C7E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2016-04-09T19:01:00Z</dcterms:created>
  <dcterms:modified xsi:type="dcterms:W3CDTF">2016-04-09T19:02:00Z</dcterms:modified>
</cp:coreProperties>
</file>