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91C16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CRESY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7D76E88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Whethampstead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14:paraId="0EB81886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17A3C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B3A6C" w14:textId="77777777" w:rsidR="004B45AB" w:rsidRDefault="004B45AB" w:rsidP="004B45AB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Hertfordshire the tax of a fifteenth and a tenth granted to the King at the last Parliament.</w:t>
      </w:r>
    </w:p>
    <w:p w14:paraId="50CD06EB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648F3C5C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B9134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E546D" w14:textId="77777777" w:rsidR="004B45AB" w:rsidRDefault="004B45AB" w:rsidP="004B45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77C046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9CBA" w14:textId="77777777" w:rsidR="004B45AB" w:rsidRDefault="004B45AB" w:rsidP="009139A6">
      <w:r>
        <w:separator/>
      </w:r>
    </w:p>
  </w:endnote>
  <w:endnote w:type="continuationSeparator" w:id="0">
    <w:p w14:paraId="40A7B912" w14:textId="77777777" w:rsidR="004B45AB" w:rsidRDefault="004B45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16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44F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CDB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BE79A" w14:textId="77777777" w:rsidR="004B45AB" w:rsidRDefault="004B45AB" w:rsidP="009139A6">
      <w:r>
        <w:separator/>
      </w:r>
    </w:p>
  </w:footnote>
  <w:footnote w:type="continuationSeparator" w:id="0">
    <w:p w14:paraId="77BAFEEF" w14:textId="77777777" w:rsidR="004B45AB" w:rsidRDefault="004B45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0A5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CC5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28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AB"/>
    <w:rsid w:val="000666E0"/>
    <w:rsid w:val="002510B7"/>
    <w:rsid w:val="004B45A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0C47"/>
  <w15:chartTrackingRefBased/>
  <w15:docId w15:val="{5D0C7536-D34E-4C00-99A5-B4A32C02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2021-05-31T20:11:00Z</dcterms:created>
  <dcterms:modified xsi:type="dcterms:W3CDTF">2021-05-31T20:12:00Z</dcterms:modified>
</cp:coreProperties>
</file>